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98"/>
        <w:gridCol w:w="3060"/>
        <w:gridCol w:w="1507"/>
        <w:gridCol w:w="3011"/>
      </w:tblGrid>
      <w:tr w:rsidR="00386B78" w:rsidRPr="00AA65F4" w14:paraId="31C40300" w14:textId="77777777" w:rsidTr="00445348">
        <w:tc>
          <w:tcPr>
            <w:tcW w:w="1998" w:type="dxa"/>
            <w:shd w:val="clear" w:color="auto" w:fill="F2F2F2" w:themeFill="background1" w:themeFillShade="F2"/>
          </w:tcPr>
          <w:p w14:paraId="42C325B0" w14:textId="77777777" w:rsidR="00DB4F41" w:rsidRPr="00AA65F4" w:rsidRDefault="0014076C" w:rsidP="00DD47B8">
            <w:pPr>
              <w:pStyle w:val="Label"/>
              <w:spacing w:before="0" w:after="0"/>
              <w:rPr>
                <w:rFonts w:ascii="Arial" w:hAnsi="Arial" w:cs="Arial"/>
                <w:szCs w:val="20"/>
              </w:rPr>
            </w:pPr>
            <w:r w:rsidRPr="00AA65F4">
              <w:rPr>
                <w:rFonts w:ascii="Arial" w:hAnsi="Arial" w:cs="Arial"/>
                <w:szCs w:val="20"/>
              </w:rPr>
              <w:t>Job Title:</w:t>
            </w:r>
          </w:p>
        </w:tc>
        <w:tc>
          <w:tcPr>
            <w:tcW w:w="3060" w:type="dxa"/>
          </w:tcPr>
          <w:p w14:paraId="5389A861" w14:textId="4CAC23A6" w:rsidR="00DB4F41" w:rsidRPr="00ED1ED6" w:rsidRDefault="00A9268D" w:rsidP="00DD47B8">
            <w:pPr>
              <w:pStyle w:val="Label"/>
              <w:spacing w:before="0" w:after="0"/>
              <w:rPr>
                <w:rFonts w:asciiTheme="minorHAnsi" w:hAnsiTheme="minorHAnsi" w:cstheme="minorHAnsi"/>
                <w:sz w:val="22"/>
              </w:rPr>
            </w:pPr>
            <w:r>
              <w:rPr>
                <w:rFonts w:asciiTheme="minorHAnsi" w:hAnsiTheme="minorHAnsi" w:cstheme="minorHAnsi"/>
                <w:sz w:val="22"/>
              </w:rPr>
              <w:t>Multimedia J</w:t>
            </w:r>
            <w:r w:rsidR="00012FF2">
              <w:rPr>
                <w:rFonts w:asciiTheme="minorHAnsi" w:hAnsiTheme="minorHAnsi" w:cstheme="minorHAnsi"/>
                <w:sz w:val="22"/>
              </w:rPr>
              <w:t>ournalist</w:t>
            </w:r>
            <w:r w:rsidR="00B57598">
              <w:rPr>
                <w:rFonts w:asciiTheme="minorHAnsi" w:hAnsiTheme="minorHAnsi" w:cstheme="minorHAnsi"/>
                <w:sz w:val="22"/>
              </w:rPr>
              <w:t xml:space="preserve"> (Durango)</w:t>
            </w:r>
          </w:p>
        </w:tc>
        <w:tc>
          <w:tcPr>
            <w:tcW w:w="1507" w:type="dxa"/>
            <w:shd w:val="clear" w:color="auto" w:fill="F2F2F2" w:themeFill="background1" w:themeFillShade="F2"/>
          </w:tcPr>
          <w:p w14:paraId="630D6A1A" w14:textId="77777777" w:rsidR="00DB4F41" w:rsidRPr="00AA65F4" w:rsidRDefault="0096615D" w:rsidP="00DD47B8">
            <w:pPr>
              <w:pStyle w:val="Label"/>
              <w:spacing w:before="0" w:after="0"/>
              <w:rPr>
                <w:rFonts w:ascii="Arial" w:hAnsi="Arial" w:cs="Arial"/>
                <w:szCs w:val="20"/>
              </w:rPr>
            </w:pPr>
            <w:r w:rsidRPr="00AA65F4">
              <w:rPr>
                <w:rFonts w:ascii="Arial" w:hAnsi="Arial" w:cs="Arial"/>
                <w:szCs w:val="20"/>
              </w:rPr>
              <w:t>Job Code:</w:t>
            </w:r>
          </w:p>
        </w:tc>
        <w:tc>
          <w:tcPr>
            <w:tcW w:w="3011" w:type="dxa"/>
          </w:tcPr>
          <w:p w14:paraId="14AC519F" w14:textId="77777777" w:rsidR="00DB4F41" w:rsidRPr="00AA65F4" w:rsidRDefault="00DB4F41" w:rsidP="00DD47B8">
            <w:pPr>
              <w:pStyle w:val="Details"/>
              <w:spacing w:before="0" w:after="0"/>
              <w:rPr>
                <w:rFonts w:ascii="Arial" w:hAnsi="Arial" w:cs="Arial"/>
                <w:szCs w:val="20"/>
              </w:rPr>
            </w:pPr>
          </w:p>
        </w:tc>
      </w:tr>
      <w:tr w:rsidR="00386B78" w:rsidRPr="00AA65F4" w14:paraId="0C495A0D" w14:textId="77777777" w:rsidTr="00445348">
        <w:tc>
          <w:tcPr>
            <w:tcW w:w="1998" w:type="dxa"/>
            <w:shd w:val="clear" w:color="auto" w:fill="F2F2F2" w:themeFill="background1" w:themeFillShade="F2"/>
          </w:tcPr>
          <w:p w14:paraId="47B3E05B" w14:textId="77777777" w:rsidR="00DB4F41" w:rsidRPr="00AA65F4" w:rsidRDefault="00040970" w:rsidP="00DD47B8">
            <w:pPr>
              <w:pStyle w:val="Label"/>
              <w:spacing w:before="0" w:after="0"/>
              <w:rPr>
                <w:rFonts w:ascii="Arial" w:hAnsi="Arial" w:cs="Arial"/>
                <w:szCs w:val="20"/>
              </w:rPr>
            </w:pPr>
            <w:r w:rsidRPr="00AA65F4">
              <w:rPr>
                <w:rFonts w:ascii="Arial" w:hAnsi="Arial" w:cs="Arial"/>
                <w:szCs w:val="20"/>
              </w:rPr>
              <w:t>Job Department</w:t>
            </w:r>
            <w:r w:rsidR="0096615D" w:rsidRPr="00AA65F4">
              <w:rPr>
                <w:rFonts w:ascii="Arial" w:hAnsi="Arial" w:cs="Arial"/>
                <w:szCs w:val="20"/>
              </w:rPr>
              <w:t>:</w:t>
            </w:r>
          </w:p>
        </w:tc>
        <w:tc>
          <w:tcPr>
            <w:tcW w:w="3060" w:type="dxa"/>
          </w:tcPr>
          <w:p w14:paraId="5AB2D63A" w14:textId="58F256B6" w:rsidR="00DB4F41" w:rsidRPr="00ED1ED6" w:rsidRDefault="00217742" w:rsidP="00DD47B8">
            <w:pPr>
              <w:pStyle w:val="Details"/>
              <w:spacing w:before="0" w:after="0"/>
              <w:rPr>
                <w:rFonts w:cstheme="minorHAnsi"/>
                <w:sz w:val="22"/>
              </w:rPr>
            </w:pPr>
            <w:r>
              <w:rPr>
                <w:rFonts w:cstheme="minorHAnsi"/>
                <w:sz w:val="22"/>
              </w:rPr>
              <w:t>Journalism</w:t>
            </w:r>
          </w:p>
        </w:tc>
        <w:tc>
          <w:tcPr>
            <w:tcW w:w="1507" w:type="dxa"/>
            <w:shd w:val="clear" w:color="auto" w:fill="F2F2F2" w:themeFill="background1" w:themeFillShade="F2"/>
          </w:tcPr>
          <w:p w14:paraId="19D160BD" w14:textId="77777777" w:rsidR="00DB4F41" w:rsidRPr="00AA65F4" w:rsidRDefault="00040970" w:rsidP="00DD47B8">
            <w:pPr>
              <w:pStyle w:val="Label"/>
              <w:spacing w:before="0" w:after="0"/>
              <w:rPr>
                <w:rFonts w:ascii="Arial" w:hAnsi="Arial" w:cs="Arial"/>
                <w:szCs w:val="20"/>
              </w:rPr>
            </w:pPr>
            <w:r w:rsidRPr="00AA65F4">
              <w:rPr>
                <w:rFonts w:ascii="Arial" w:hAnsi="Arial" w:cs="Arial"/>
                <w:szCs w:val="20"/>
              </w:rPr>
              <w:t>Location:</w:t>
            </w:r>
          </w:p>
        </w:tc>
        <w:tc>
          <w:tcPr>
            <w:tcW w:w="3011" w:type="dxa"/>
          </w:tcPr>
          <w:p w14:paraId="1078FB32" w14:textId="302B732D" w:rsidR="00DB4F41" w:rsidRPr="00ED1ED6" w:rsidRDefault="004C7181" w:rsidP="00DD47B8">
            <w:pPr>
              <w:pStyle w:val="Details"/>
              <w:spacing w:before="0" w:after="0"/>
              <w:rPr>
                <w:rFonts w:cstheme="minorHAnsi"/>
                <w:sz w:val="22"/>
              </w:rPr>
            </w:pPr>
            <w:r>
              <w:rPr>
                <w:rFonts w:cstheme="minorHAnsi"/>
                <w:sz w:val="22"/>
              </w:rPr>
              <w:t>D</w:t>
            </w:r>
            <w:r w:rsidR="00B57598">
              <w:rPr>
                <w:rFonts w:cstheme="minorHAnsi"/>
                <w:sz w:val="22"/>
              </w:rPr>
              <w:t>urango</w:t>
            </w:r>
          </w:p>
        </w:tc>
      </w:tr>
      <w:tr w:rsidR="00386B78" w:rsidRPr="00AA65F4" w14:paraId="7EDA46F4" w14:textId="77777777" w:rsidTr="00445348">
        <w:tc>
          <w:tcPr>
            <w:tcW w:w="1998" w:type="dxa"/>
            <w:shd w:val="clear" w:color="auto" w:fill="F2F2F2" w:themeFill="background1" w:themeFillShade="F2"/>
          </w:tcPr>
          <w:p w14:paraId="751050A1" w14:textId="77777777" w:rsidR="00DB4F41" w:rsidRPr="00AA65F4" w:rsidRDefault="009E0A1F" w:rsidP="00DD47B8">
            <w:pPr>
              <w:pStyle w:val="Label"/>
              <w:spacing w:before="0" w:after="0"/>
              <w:rPr>
                <w:rFonts w:ascii="Arial" w:hAnsi="Arial" w:cs="Arial"/>
                <w:szCs w:val="20"/>
              </w:rPr>
            </w:pPr>
            <w:r w:rsidRPr="00AA65F4">
              <w:rPr>
                <w:rFonts w:ascii="Arial" w:hAnsi="Arial" w:cs="Arial"/>
                <w:szCs w:val="20"/>
              </w:rPr>
              <w:t>FLSA Status:</w:t>
            </w:r>
          </w:p>
        </w:tc>
        <w:sdt>
          <w:sdtPr>
            <w:rPr>
              <w:rFonts w:cstheme="minorHAnsi"/>
              <w:sz w:val="22"/>
            </w:rPr>
            <w:id w:val="-847168200"/>
            <w:placeholder>
              <w:docPart w:val="DefaultPlaceholder_-1854013439"/>
            </w:placeholder>
            <w:dropDownList>
              <w:listItem w:value="Choose an item."/>
              <w:listItem w:displayText="Exempt" w:value="Exempt"/>
              <w:listItem w:displayText="Non-Exempt" w:value="Non-Exempt"/>
            </w:dropDownList>
          </w:sdtPr>
          <w:sdtEndPr/>
          <w:sdtContent>
            <w:tc>
              <w:tcPr>
                <w:tcW w:w="3060" w:type="dxa"/>
              </w:tcPr>
              <w:p w14:paraId="0DF21B44" w14:textId="3CB0D641" w:rsidR="00DB4F41" w:rsidRPr="00ED1ED6" w:rsidRDefault="00012FF2" w:rsidP="00DD47B8">
                <w:pPr>
                  <w:pStyle w:val="Details"/>
                  <w:spacing w:before="0" w:after="0"/>
                  <w:rPr>
                    <w:rFonts w:cstheme="minorHAnsi"/>
                    <w:sz w:val="22"/>
                  </w:rPr>
                </w:pPr>
                <w:r>
                  <w:rPr>
                    <w:rFonts w:cstheme="minorHAnsi"/>
                    <w:sz w:val="22"/>
                  </w:rPr>
                  <w:t>Exempt</w:t>
                </w:r>
              </w:p>
            </w:tc>
          </w:sdtContent>
        </w:sdt>
        <w:tc>
          <w:tcPr>
            <w:tcW w:w="1507" w:type="dxa"/>
            <w:shd w:val="clear" w:color="auto" w:fill="F2F2F2" w:themeFill="background1" w:themeFillShade="F2"/>
          </w:tcPr>
          <w:p w14:paraId="1C0CAD0A" w14:textId="77777777" w:rsidR="00DB4F41" w:rsidRPr="00AA65F4" w:rsidRDefault="00040970" w:rsidP="00DD47B8">
            <w:pPr>
              <w:pStyle w:val="Label"/>
              <w:spacing w:before="0" w:after="0"/>
              <w:rPr>
                <w:rFonts w:ascii="Arial" w:hAnsi="Arial" w:cs="Arial"/>
                <w:szCs w:val="20"/>
              </w:rPr>
            </w:pPr>
            <w:r w:rsidRPr="00AA65F4">
              <w:rPr>
                <w:rFonts w:ascii="Arial" w:hAnsi="Arial" w:cs="Arial"/>
                <w:szCs w:val="20"/>
              </w:rPr>
              <w:t>Work Status:</w:t>
            </w:r>
          </w:p>
        </w:tc>
        <w:sdt>
          <w:sdtPr>
            <w:rPr>
              <w:rFonts w:cstheme="minorHAnsi"/>
              <w:sz w:val="22"/>
            </w:rPr>
            <w:id w:val="416987160"/>
            <w:placeholder>
              <w:docPart w:val="DefaultPlaceholder_-1854013439"/>
            </w:placeholder>
            <w:dropDownList>
              <w:listItem w:value="Choose an item."/>
              <w:listItem w:displayText="Full-Time" w:value="Full-Time"/>
              <w:listItem w:displayText="Part-Time" w:value="Part-Time"/>
              <w:listItem w:displayText="Contract" w:value="Contract"/>
            </w:dropDownList>
          </w:sdtPr>
          <w:sdtEndPr/>
          <w:sdtContent>
            <w:tc>
              <w:tcPr>
                <w:tcW w:w="3011" w:type="dxa"/>
              </w:tcPr>
              <w:p w14:paraId="2D5707FD" w14:textId="561C85DA" w:rsidR="00DB4F41" w:rsidRPr="00ED1ED6" w:rsidRDefault="00CE0A34" w:rsidP="00DD47B8">
                <w:pPr>
                  <w:pStyle w:val="Details"/>
                  <w:spacing w:before="0" w:after="0"/>
                  <w:rPr>
                    <w:rFonts w:cstheme="minorHAnsi"/>
                    <w:sz w:val="22"/>
                  </w:rPr>
                </w:pPr>
                <w:r w:rsidRPr="00ED1ED6">
                  <w:rPr>
                    <w:rFonts w:cstheme="minorHAnsi"/>
                    <w:sz w:val="22"/>
                  </w:rPr>
                  <w:t>Full-Time</w:t>
                </w:r>
              </w:p>
            </w:tc>
          </w:sdtContent>
        </w:sdt>
      </w:tr>
      <w:tr w:rsidR="00445348" w:rsidRPr="00AA65F4" w14:paraId="02D94EF8" w14:textId="77777777" w:rsidTr="00445348">
        <w:tc>
          <w:tcPr>
            <w:tcW w:w="1998" w:type="dxa"/>
            <w:shd w:val="clear" w:color="auto" w:fill="F2F2F2" w:themeFill="background1" w:themeFillShade="F2"/>
          </w:tcPr>
          <w:p w14:paraId="16E0FAE0" w14:textId="77777777" w:rsidR="00445348" w:rsidRPr="00AA65F4" w:rsidRDefault="00445348" w:rsidP="00445348">
            <w:pPr>
              <w:pStyle w:val="Label"/>
              <w:spacing w:before="0" w:after="0"/>
              <w:rPr>
                <w:rFonts w:ascii="Arial" w:hAnsi="Arial" w:cs="Arial"/>
                <w:szCs w:val="20"/>
              </w:rPr>
            </w:pPr>
            <w:r w:rsidRPr="00AA65F4">
              <w:rPr>
                <w:rFonts w:ascii="Arial" w:hAnsi="Arial" w:cs="Arial"/>
                <w:szCs w:val="20"/>
              </w:rPr>
              <w:t>Salary Grade:</w:t>
            </w:r>
          </w:p>
        </w:tc>
        <w:tc>
          <w:tcPr>
            <w:tcW w:w="3060" w:type="dxa"/>
          </w:tcPr>
          <w:p w14:paraId="50051D25" w14:textId="4BBD8442" w:rsidR="00445348" w:rsidRPr="00ED1ED6" w:rsidRDefault="00094280" w:rsidP="00445348">
            <w:pPr>
              <w:pStyle w:val="Details"/>
              <w:spacing w:before="0" w:after="0"/>
              <w:rPr>
                <w:rFonts w:cstheme="minorHAnsi"/>
                <w:sz w:val="22"/>
              </w:rPr>
            </w:pPr>
            <w:r>
              <w:rPr>
                <w:rFonts w:cstheme="minorHAnsi"/>
                <w:sz w:val="22"/>
              </w:rPr>
              <w:t>$59k - $65k</w:t>
            </w:r>
          </w:p>
        </w:tc>
        <w:tc>
          <w:tcPr>
            <w:tcW w:w="1507" w:type="dxa"/>
            <w:tcBorders>
              <w:bottom w:val="single" w:sz="4" w:space="0" w:color="000000"/>
            </w:tcBorders>
            <w:shd w:val="clear" w:color="auto" w:fill="F2F2F2" w:themeFill="background1" w:themeFillShade="F2"/>
          </w:tcPr>
          <w:p w14:paraId="6F3BF000" w14:textId="5E0FA392" w:rsidR="00445348" w:rsidRPr="00AA65F4" w:rsidRDefault="00445348" w:rsidP="00445348">
            <w:pPr>
              <w:pStyle w:val="Label"/>
              <w:spacing w:before="0" w:after="0"/>
              <w:rPr>
                <w:rFonts w:ascii="Arial" w:hAnsi="Arial" w:cs="Arial"/>
                <w:szCs w:val="20"/>
              </w:rPr>
            </w:pPr>
            <w:r w:rsidRPr="00AA65F4">
              <w:rPr>
                <w:rFonts w:ascii="Arial" w:hAnsi="Arial" w:cs="Arial"/>
                <w:szCs w:val="20"/>
              </w:rPr>
              <w:t>Reports To:</w:t>
            </w:r>
          </w:p>
        </w:tc>
        <w:tc>
          <w:tcPr>
            <w:tcW w:w="3011" w:type="dxa"/>
          </w:tcPr>
          <w:p w14:paraId="69732EDA" w14:textId="362E3C2E" w:rsidR="00445348" w:rsidRPr="00ED1ED6" w:rsidRDefault="003D358D" w:rsidP="00445348">
            <w:pPr>
              <w:pStyle w:val="Details"/>
              <w:spacing w:before="0" w:after="0"/>
              <w:rPr>
                <w:rFonts w:cstheme="minorHAnsi"/>
                <w:sz w:val="22"/>
              </w:rPr>
            </w:pPr>
            <w:r>
              <w:rPr>
                <w:rFonts w:cstheme="minorHAnsi"/>
                <w:sz w:val="22"/>
              </w:rPr>
              <w:t>Journalism Director</w:t>
            </w:r>
          </w:p>
        </w:tc>
      </w:tr>
      <w:tr w:rsidR="00445348" w:rsidRPr="00AA65F4" w14:paraId="69A2B9E2" w14:textId="77777777" w:rsidTr="00445348">
        <w:tc>
          <w:tcPr>
            <w:tcW w:w="1998" w:type="dxa"/>
            <w:shd w:val="clear" w:color="auto" w:fill="F2F2F2" w:themeFill="background1" w:themeFillShade="F2"/>
          </w:tcPr>
          <w:p w14:paraId="65B7378A" w14:textId="34DAB83C" w:rsidR="00445348" w:rsidRPr="00AA65F4" w:rsidRDefault="00445348" w:rsidP="00445348">
            <w:pPr>
              <w:pStyle w:val="Label"/>
              <w:spacing w:before="0" w:after="0"/>
              <w:rPr>
                <w:rFonts w:ascii="Arial" w:hAnsi="Arial" w:cs="Arial"/>
                <w:szCs w:val="20"/>
              </w:rPr>
            </w:pPr>
            <w:r w:rsidRPr="00AA65F4">
              <w:rPr>
                <w:rFonts w:ascii="Arial" w:hAnsi="Arial" w:cs="Arial"/>
                <w:szCs w:val="20"/>
              </w:rPr>
              <w:t>Last Updated:</w:t>
            </w:r>
          </w:p>
        </w:tc>
        <w:tc>
          <w:tcPr>
            <w:tcW w:w="3060" w:type="dxa"/>
          </w:tcPr>
          <w:p w14:paraId="40DA92DC" w14:textId="74DB6F55" w:rsidR="00445348" w:rsidRPr="00AA65F4" w:rsidRDefault="00445348" w:rsidP="00445348">
            <w:pPr>
              <w:pStyle w:val="Details"/>
              <w:spacing w:before="0" w:after="0"/>
              <w:rPr>
                <w:rFonts w:ascii="Arial" w:hAnsi="Arial" w:cs="Arial"/>
                <w:szCs w:val="20"/>
              </w:rPr>
            </w:pPr>
          </w:p>
        </w:tc>
        <w:tc>
          <w:tcPr>
            <w:tcW w:w="1507" w:type="dxa"/>
            <w:tcBorders>
              <w:bottom w:val="single" w:sz="4" w:space="0" w:color="000000"/>
            </w:tcBorders>
            <w:shd w:val="clear" w:color="auto" w:fill="F2F2F2" w:themeFill="background1" w:themeFillShade="F2"/>
          </w:tcPr>
          <w:p w14:paraId="1C40D7B8" w14:textId="71BF7972" w:rsidR="00445348" w:rsidRPr="00AA65F4" w:rsidRDefault="00445348" w:rsidP="00445348">
            <w:pPr>
              <w:pStyle w:val="Label"/>
              <w:spacing w:before="0" w:after="0"/>
              <w:rPr>
                <w:rFonts w:ascii="Arial" w:hAnsi="Arial" w:cs="Arial"/>
                <w:szCs w:val="20"/>
              </w:rPr>
            </w:pPr>
          </w:p>
        </w:tc>
        <w:tc>
          <w:tcPr>
            <w:tcW w:w="3011" w:type="dxa"/>
          </w:tcPr>
          <w:p w14:paraId="7EA0607E" w14:textId="2F79F475" w:rsidR="00445348" w:rsidRPr="00AA65F4" w:rsidRDefault="00445348" w:rsidP="00445348">
            <w:pPr>
              <w:pStyle w:val="Details"/>
              <w:spacing w:before="0" w:after="0"/>
              <w:rPr>
                <w:rFonts w:ascii="Arial" w:hAnsi="Arial" w:cs="Arial"/>
                <w:szCs w:val="20"/>
              </w:rPr>
            </w:pPr>
          </w:p>
        </w:tc>
      </w:tr>
      <w:tr w:rsidR="00445348" w:rsidRPr="00AA65F4" w14:paraId="3108E97A" w14:textId="77777777" w:rsidTr="00E52133">
        <w:trPr>
          <w:trHeight w:val="54"/>
        </w:trPr>
        <w:tc>
          <w:tcPr>
            <w:tcW w:w="1998" w:type="dxa"/>
            <w:shd w:val="clear" w:color="auto" w:fill="F2F2F2" w:themeFill="background1" w:themeFillShade="F2"/>
          </w:tcPr>
          <w:p w14:paraId="22C1F389" w14:textId="77777777" w:rsidR="00445348" w:rsidRPr="00AA65F4" w:rsidRDefault="00445348" w:rsidP="00445348">
            <w:pPr>
              <w:pStyle w:val="Label"/>
              <w:spacing w:before="0" w:after="0"/>
              <w:rPr>
                <w:rFonts w:ascii="Arial" w:hAnsi="Arial" w:cs="Arial"/>
                <w:szCs w:val="20"/>
              </w:rPr>
            </w:pPr>
            <w:r w:rsidRPr="00AA65F4">
              <w:rPr>
                <w:rFonts w:ascii="Arial" w:hAnsi="Arial" w:cs="Arial"/>
                <w:szCs w:val="20"/>
              </w:rPr>
              <w:t>Approved By:</w:t>
            </w:r>
          </w:p>
        </w:tc>
        <w:tc>
          <w:tcPr>
            <w:tcW w:w="7578" w:type="dxa"/>
            <w:gridSpan w:val="3"/>
          </w:tcPr>
          <w:p w14:paraId="05A89FD9" w14:textId="203EB43A" w:rsidR="00445348" w:rsidRPr="00AA65F4" w:rsidRDefault="00445348" w:rsidP="00445348">
            <w:pPr>
              <w:pStyle w:val="Details"/>
              <w:spacing w:before="0" w:after="0"/>
              <w:rPr>
                <w:rFonts w:ascii="Arial" w:hAnsi="Arial" w:cs="Arial"/>
                <w:szCs w:val="20"/>
              </w:rPr>
            </w:pPr>
          </w:p>
        </w:tc>
      </w:tr>
      <w:tr w:rsidR="00445348" w:rsidRPr="00AA65F4" w14:paraId="7CE5BEEC" w14:textId="77777777" w:rsidTr="00763AE3">
        <w:tc>
          <w:tcPr>
            <w:tcW w:w="9576" w:type="dxa"/>
            <w:gridSpan w:val="4"/>
            <w:shd w:val="clear" w:color="auto" w:fill="D9D9D9" w:themeFill="background1" w:themeFillShade="D9"/>
          </w:tcPr>
          <w:p w14:paraId="3DF1B627" w14:textId="77777777" w:rsidR="00445348" w:rsidRPr="00AA65F4" w:rsidRDefault="00445348" w:rsidP="00445348">
            <w:pPr>
              <w:pStyle w:val="Label"/>
              <w:spacing w:before="0" w:after="0"/>
              <w:rPr>
                <w:rFonts w:ascii="Arial" w:hAnsi="Arial" w:cs="Arial"/>
                <w:szCs w:val="20"/>
                <w:u w:val="single"/>
              </w:rPr>
            </w:pPr>
            <w:r w:rsidRPr="00AA65F4">
              <w:rPr>
                <w:rFonts w:ascii="Arial" w:hAnsi="Arial" w:cs="Arial"/>
                <w:szCs w:val="20"/>
                <w:u w:val="single"/>
              </w:rPr>
              <w:t>Job Summary</w:t>
            </w:r>
          </w:p>
        </w:tc>
      </w:tr>
      <w:tr w:rsidR="00445348" w:rsidRPr="00AA65F4" w14:paraId="159E0987" w14:textId="77777777" w:rsidTr="006B0626">
        <w:trPr>
          <w:trHeight w:val="1511"/>
        </w:trPr>
        <w:tc>
          <w:tcPr>
            <w:tcW w:w="9576" w:type="dxa"/>
            <w:gridSpan w:val="4"/>
            <w:tcBorders>
              <w:bottom w:val="single" w:sz="4" w:space="0" w:color="000000"/>
            </w:tcBorders>
          </w:tcPr>
          <w:p w14:paraId="2850501A" w14:textId="77777777" w:rsidR="002E32B2" w:rsidRDefault="002E32B2" w:rsidP="00360032">
            <w:pPr>
              <w:pStyle w:val="xmsonormal"/>
            </w:pPr>
          </w:p>
          <w:p w14:paraId="398F03E1" w14:textId="419F81DB" w:rsidR="00287B3F" w:rsidRDefault="00360032" w:rsidP="00360032">
            <w:pPr>
              <w:pStyle w:val="xmsonormal"/>
            </w:pPr>
            <w:r>
              <w:t xml:space="preserve">The </w:t>
            </w:r>
            <w:r w:rsidR="00FE2526">
              <w:t>Multimedia J</w:t>
            </w:r>
            <w:r>
              <w:t xml:space="preserve">ournalist </w:t>
            </w:r>
            <w:r w:rsidR="00B57598">
              <w:t xml:space="preserve">(Durango) </w:t>
            </w:r>
            <w:r>
              <w:t xml:space="preserve">uses advanced </w:t>
            </w:r>
            <w:r w:rsidR="0098497E">
              <w:t>shooting</w:t>
            </w:r>
            <w:r w:rsidR="00A43930">
              <w:t>,</w:t>
            </w:r>
            <w:r w:rsidR="0098497E">
              <w:t xml:space="preserve"> </w:t>
            </w:r>
            <w:r w:rsidR="00B57598">
              <w:t>editing,</w:t>
            </w:r>
            <w:r w:rsidR="00A43930">
              <w:t xml:space="preserve"> and writing</w:t>
            </w:r>
            <w:r w:rsidR="0098497E">
              <w:t xml:space="preserve"> </w:t>
            </w:r>
            <w:r>
              <w:t>skills to produce compelling daily content for digital and broadcast</w:t>
            </w:r>
            <w:r w:rsidR="00205191">
              <w:t xml:space="preserve"> platforms</w:t>
            </w:r>
            <w:r>
              <w:t>. The position specializes in visualization of complex concepts, facts and data using advanced video editing, and documentary/news-style videography techniques</w:t>
            </w:r>
            <w:r w:rsidR="00E60557">
              <w:t xml:space="preserve">, as well as </w:t>
            </w:r>
            <w:r w:rsidR="004719CE">
              <w:t>writing and copy editing</w:t>
            </w:r>
            <w:r>
              <w:t>.</w:t>
            </w:r>
            <w:r w:rsidR="00A50623">
              <w:t xml:space="preserve"> </w:t>
            </w:r>
            <w:r w:rsidR="00A860D9">
              <w:t>The</w:t>
            </w:r>
            <w:r w:rsidR="00094280">
              <w:t xml:space="preserve"> </w:t>
            </w:r>
            <w:r w:rsidR="00A860D9">
              <w:t>MMJ re</w:t>
            </w:r>
            <w:r w:rsidR="00A50623" w:rsidRPr="00A50623">
              <w:t>searches and develops original story ideas</w:t>
            </w:r>
            <w:r w:rsidR="00A860D9">
              <w:t>,</w:t>
            </w:r>
            <w:r w:rsidR="00A50623" w:rsidRPr="00A50623">
              <w:t xml:space="preserve"> </w:t>
            </w:r>
            <w:r w:rsidR="00A860D9">
              <w:t>d</w:t>
            </w:r>
            <w:r w:rsidR="00A50623" w:rsidRPr="00A50623">
              <w:t>evelops sources,</w:t>
            </w:r>
            <w:r w:rsidR="00A860D9">
              <w:t xml:space="preserve"> and</w:t>
            </w:r>
            <w:r w:rsidR="00A50623" w:rsidRPr="00A50623">
              <w:t xml:space="preserve"> investigates</w:t>
            </w:r>
            <w:r w:rsidR="00A860D9">
              <w:t xml:space="preserve">, </w:t>
            </w:r>
            <w:r w:rsidR="00A50623" w:rsidRPr="00A50623">
              <w:t>gather</w:t>
            </w:r>
            <w:r w:rsidR="00A860D9">
              <w:t>ing</w:t>
            </w:r>
            <w:r w:rsidR="00A50623" w:rsidRPr="00A50623">
              <w:t xml:space="preserve"> information, images, and audio</w:t>
            </w:r>
            <w:r w:rsidR="00A860D9">
              <w:t xml:space="preserve"> for news reports and program segments to </w:t>
            </w:r>
            <w:r w:rsidR="00A50623" w:rsidRPr="00A50623">
              <w:t>enrich public conversation</w:t>
            </w:r>
            <w:r w:rsidR="00A860D9">
              <w:t>.</w:t>
            </w:r>
          </w:p>
          <w:p w14:paraId="14DA4BE3" w14:textId="467FC120" w:rsidR="00A860D9" w:rsidRPr="00360032" w:rsidRDefault="00A860D9" w:rsidP="00360032">
            <w:pPr>
              <w:pStyle w:val="xmsonormal"/>
            </w:pPr>
          </w:p>
        </w:tc>
      </w:tr>
      <w:tr w:rsidR="00445348" w:rsidRPr="00AA65F4" w14:paraId="3530F1FB" w14:textId="77777777" w:rsidTr="00763AE3">
        <w:tc>
          <w:tcPr>
            <w:tcW w:w="9576" w:type="dxa"/>
            <w:gridSpan w:val="4"/>
            <w:shd w:val="clear" w:color="auto" w:fill="D9D9D9" w:themeFill="background1" w:themeFillShade="D9"/>
          </w:tcPr>
          <w:p w14:paraId="6AE02D26" w14:textId="77777777" w:rsidR="00445348" w:rsidRPr="00AA65F4" w:rsidRDefault="00445348" w:rsidP="00445348">
            <w:pPr>
              <w:pStyle w:val="Label"/>
              <w:spacing w:before="0" w:after="0"/>
              <w:rPr>
                <w:rFonts w:ascii="Arial" w:hAnsi="Arial" w:cs="Arial"/>
                <w:szCs w:val="20"/>
                <w:u w:val="single"/>
              </w:rPr>
            </w:pPr>
            <w:r w:rsidRPr="00AA65F4">
              <w:rPr>
                <w:rFonts w:ascii="Arial" w:hAnsi="Arial" w:cs="Arial"/>
                <w:szCs w:val="20"/>
                <w:u w:val="single"/>
              </w:rPr>
              <w:t>Job Description</w:t>
            </w:r>
          </w:p>
        </w:tc>
      </w:tr>
      <w:tr w:rsidR="00445348" w:rsidRPr="00AA65F4" w14:paraId="3697756E" w14:textId="77777777" w:rsidTr="00C0389A">
        <w:tc>
          <w:tcPr>
            <w:tcW w:w="9576" w:type="dxa"/>
            <w:gridSpan w:val="4"/>
          </w:tcPr>
          <w:p w14:paraId="3EB65DED" w14:textId="77777777" w:rsidR="00262280" w:rsidRPr="00ED1ED6" w:rsidRDefault="00262280" w:rsidP="00262280">
            <w:pPr>
              <w:pStyle w:val="Descriptionlabels"/>
              <w:spacing w:before="0" w:after="0"/>
              <w:jc w:val="center"/>
              <w:rPr>
                <w:rStyle w:val="DetailsChar"/>
                <w:rFonts w:asciiTheme="minorHAnsi" w:hAnsiTheme="minorHAnsi" w:cstheme="minorHAnsi"/>
                <w:sz w:val="28"/>
                <w:szCs w:val="28"/>
              </w:rPr>
            </w:pPr>
            <w:r w:rsidRPr="00ED1ED6">
              <w:rPr>
                <w:rFonts w:asciiTheme="minorHAnsi" w:hAnsiTheme="minorHAnsi" w:cstheme="minorHAnsi"/>
                <w:sz w:val="28"/>
                <w:szCs w:val="28"/>
              </w:rPr>
              <w:t>Essential Duties and Responsibilities</w:t>
            </w:r>
          </w:p>
          <w:p w14:paraId="2F1963D6" w14:textId="10F8B3BD" w:rsidR="00445348" w:rsidRPr="00ED1ED6" w:rsidRDefault="00445348" w:rsidP="00445348">
            <w:pPr>
              <w:pStyle w:val="Details"/>
              <w:spacing w:before="0" w:after="0"/>
              <w:rPr>
                <w:rFonts w:cstheme="minorHAnsi"/>
                <w:sz w:val="22"/>
              </w:rPr>
            </w:pPr>
          </w:p>
          <w:p w14:paraId="0D244DAD" w14:textId="4D9A0606" w:rsidR="003037EB" w:rsidRPr="00B57598" w:rsidRDefault="00B57598" w:rsidP="00816D27">
            <w:pPr>
              <w:numPr>
                <w:ilvl w:val="0"/>
                <w:numId w:val="20"/>
              </w:numPr>
              <w:autoSpaceDE w:val="0"/>
              <w:autoSpaceDN w:val="0"/>
              <w:adjustRightInd w:val="0"/>
              <w:spacing w:before="0" w:after="0"/>
              <w:rPr>
                <w:rFonts w:cstheme="minorHAnsi"/>
                <w:sz w:val="22"/>
              </w:rPr>
            </w:pPr>
            <w:r w:rsidRPr="00B57598">
              <w:rPr>
                <w:rFonts w:cstheme="minorHAnsi"/>
                <w:sz w:val="22"/>
              </w:rPr>
              <w:t>Produces, writes, s</w:t>
            </w:r>
            <w:r w:rsidR="00A8490B" w:rsidRPr="00B57598">
              <w:rPr>
                <w:rFonts w:cstheme="minorHAnsi"/>
                <w:sz w:val="22"/>
              </w:rPr>
              <w:t>hoots</w:t>
            </w:r>
            <w:r w:rsidRPr="00B57598">
              <w:rPr>
                <w:rFonts w:cstheme="minorHAnsi"/>
                <w:sz w:val="22"/>
              </w:rPr>
              <w:t>,</w:t>
            </w:r>
            <w:r w:rsidR="00A8490B" w:rsidRPr="00B57598">
              <w:rPr>
                <w:rFonts w:cstheme="minorHAnsi"/>
                <w:sz w:val="22"/>
              </w:rPr>
              <w:t xml:space="preserve"> and edits </w:t>
            </w:r>
            <w:r w:rsidRPr="00B57598">
              <w:rPr>
                <w:rFonts w:cstheme="minorHAnsi"/>
                <w:sz w:val="22"/>
              </w:rPr>
              <w:t xml:space="preserve">local digital and broadcast-ready content – averaging one story per week – </w:t>
            </w:r>
            <w:r w:rsidR="00A8490B" w:rsidRPr="00B57598">
              <w:rPr>
                <w:rFonts w:cstheme="minorHAnsi"/>
                <w:sz w:val="22"/>
              </w:rPr>
              <w:t>while</w:t>
            </w:r>
            <w:r w:rsidRPr="00B57598">
              <w:rPr>
                <w:rFonts w:cstheme="minorHAnsi"/>
                <w:sz w:val="22"/>
              </w:rPr>
              <w:t xml:space="preserve"> </w:t>
            </w:r>
            <w:r w:rsidR="00A8490B" w:rsidRPr="00B57598">
              <w:rPr>
                <w:rFonts w:cstheme="minorHAnsi"/>
                <w:sz w:val="22"/>
              </w:rPr>
              <w:t>following PBS, NPR, and FCC technical standards.</w:t>
            </w:r>
          </w:p>
          <w:p w14:paraId="3C00D54A" w14:textId="3C825FC4" w:rsidR="00656D3D" w:rsidRPr="00B57598" w:rsidRDefault="00B57598" w:rsidP="00816D27">
            <w:pPr>
              <w:pStyle w:val="ListParagraph"/>
              <w:numPr>
                <w:ilvl w:val="0"/>
                <w:numId w:val="20"/>
              </w:numPr>
              <w:spacing w:before="0" w:after="0"/>
              <w:jc w:val="both"/>
              <w:rPr>
                <w:sz w:val="22"/>
              </w:rPr>
            </w:pPr>
            <w:r w:rsidRPr="00B57598">
              <w:rPr>
                <w:sz w:val="22"/>
              </w:rPr>
              <w:t xml:space="preserve">Identifies, </w:t>
            </w:r>
            <w:proofErr w:type="gramStart"/>
            <w:r w:rsidRPr="00B57598">
              <w:rPr>
                <w:sz w:val="22"/>
              </w:rPr>
              <w:t>researches</w:t>
            </w:r>
            <w:proofErr w:type="gramEnd"/>
            <w:r w:rsidRPr="00B57598">
              <w:rPr>
                <w:sz w:val="22"/>
              </w:rPr>
              <w:t>, and pitches local story ideas.</w:t>
            </w:r>
          </w:p>
          <w:p w14:paraId="33D4D380" w14:textId="4718EEC6" w:rsidR="00B57598" w:rsidRPr="00B57598" w:rsidRDefault="00B57598" w:rsidP="00816D27">
            <w:pPr>
              <w:pStyle w:val="ListParagraph"/>
              <w:numPr>
                <w:ilvl w:val="0"/>
                <w:numId w:val="20"/>
              </w:numPr>
              <w:spacing w:before="0" w:after="0"/>
              <w:jc w:val="both"/>
              <w:rPr>
                <w:sz w:val="22"/>
              </w:rPr>
            </w:pPr>
            <w:r w:rsidRPr="00B57598">
              <w:rPr>
                <w:sz w:val="22"/>
              </w:rPr>
              <w:t>Recruits, trains, and manages student interns in partnership with Fort Lewis College.</w:t>
            </w:r>
          </w:p>
          <w:p w14:paraId="0203C89B" w14:textId="7E5B0299" w:rsidR="00B57598" w:rsidRPr="00B57598" w:rsidRDefault="00B57598" w:rsidP="00816D27">
            <w:pPr>
              <w:pStyle w:val="ListParagraph"/>
              <w:numPr>
                <w:ilvl w:val="0"/>
                <w:numId w:val="20"/>
              </w:numPr>
              <w:spacing w:before="0" w:after="0"/>
              <w:jc w:val="both"/>
              <w:rPr>
                <w:sz w:val="22"/>
              </w:rPr>
            </w:pPr>
            <w:r w:rsidRPr="00B57598">
              <w:rPr>
                <w:sz w:val="22"/>
              </w:rPr>
              <w:t>Provides in-person workshops and support for students in partnership with Fort Lewis College.</w:t>
            </w:r>
          </w:p>
          <w:p w14:paraId="161AB172" w14:textId="18CDA1C5" w:rsidR="00B57598" w:rsidRPr="00B57598" w:rsidRDefault="00B57598" w:rsidP="00816D27">
            <w:pPr>
              <w:pStyle w:val="ListParagraph"/>
              <w:numPr>
                <w:ilvl w:val="0"/>
                <w:numId w:val="20"/>
              </w:numPr>
              <w:spacing w:before="0" w:after="0"/>
              <w:jc w:val="both"/>
              <w:rPr>
                <w:sz w:val="22"/>
              </w:rPr>
            </w:pPr>
            <w:r w:rsidRPr="00B57598">
              <w:rPr>
                <w:sz w:val="22"/>
              </w:rPr>
              <w:t>Initiates and supports meaningful dialogue with individuals and groups identified as assets in the Four Corners.</w:t>
            </w:r>
          </w:p>
          <w:p w14:paraId="1F524E1D" w14:textId="084D878C" w:rsidR="00B57598" w:rsidRDefault="00B57598" w:rsidP="00816D27">
            <w:pPr>
              <w:pStyle w:val="ListParagraph"/>
              <w:numPr>
                <w:ilvl w:val="0"/>
                <w:numId w:val="20"/>
              </w:numPr>
              <w:spacing w:before="0" w:after="0"/>
              <w:jc w:val="both"/>
              <w:rPr>
                <w:sz w:val="22"/>
              </w:rPr>
            </w:pPr>
            <w:r w:rsidRPr="00B57598">
              <w:rPr>
                <w:sz w:val="22"/>
              </w:rPr>
              <w:t xml:space="preserve">When assigned, assists with statewide productions like </w:t>
            </w:r>
            <w:r w:rsidRPr="00B57598">
              <w:rPr>
                <w:i/>
                <w:iCs/>
                <w:sz w:val="22"/>
              </w:rPr>
              <w:t>Colorado Voices</w:t>
            </w:r>
            <w:r w:rsidRPr="00B57598">
              <w:rPr>
                <w:sz w:val="22"/>
              </w:rPr>
              <w:t xml:space="preserve">, </w:t>
            </w:r>
            <w:r w:rsidRPr="00B57598">
              <w:rPr>
                <w:i/>
                <w:iCs/>
                <w:sz w:val="22"/>
              </w:rPr>
              <w:t>Colorado Experience,</w:t>
            </w:r>
            <w:r w:rsidRPr="00B57598">
              <w:rPr>
                <w:sz w:val="22"/>
              </w:rPr>
              <w:t xml:space="preserve"> pledge tapings and special programs.</w:t>
            </w:r>
          </w:p>
          <w:p w14:paraId="72B7CBAA" w14:textId="4E5AB72C" w:rsidR="00B57598" w:rsidRPr="00B57598" w:rsidRDefault="00B57598" w:rsidP="00816D27">
            <w:pPr>
              <w:pStyle w:val="ListParagraph"/>
              <w:numPr>
                <w:ilvl w:val="0"/>
                <w:numId w:val="20"/>
              </w:numPr>
              <w:spacing w:before="0" w:after="0"/>
              <w:jc w:val="both"/>
              <w:rPr>
                <w:sz w:val="22"/>
              </w:rPr>
            </w:pPr>
            <w:r w:rsidRPr="00B57598">
              <w:rPr>
                <w:sz w:val="22"/>
              </w:rPr>
              <w:t>Maintains local field equipment.</w:t>
            </w:r>
          </w:p>
          <w:p w14:paraId="36250B6A" w14:textId="2705A8A4" w:rsidR="005846F7" w:rsidRDefault="00094280" w:rsidP="00816D27">
            <w:pPr>
              <w:pStyle w:val="ListParagraph"/>
              <w:numPr>
                <w:ilvl w:val="0"/>
                <w:numId w:val="20"/>
              </w:numPr>
              <w:spacing w:before="0" w:after="160" w:line="259" w:lineRule="auto"/>
              <w:rPr>
                <w:rFonts w:eastAsia="Times New Roman" w:cstheme="minorHAnsi"/>
                <w:color w:val="000000"/>
                <w:sz w:val="22"/>
              </w:rPr>
            </w:pPr>
            <w:r>
              <w:rPr>
                <w:rFonts w:eastAsia="Times New Roman" w:cstheme="minorHAnsi"/>
                <w:color w:val="000000"/>
                <w:sz w:val="22"/>
              </w:rPr>
              <w:t>Strives</w:t>
            </w:r>
            <w:r w:rsidR="005846F7" w:rsidRPr="004716C7">
              <w:rPr>
                <w:rFonts w:eastAsia="Times New Roman" w:cstheme="minorHAnsi"/>
                <w:color w:val="000000"/>
                <w:sz w:val="22"/>
              </w:rPr>
              <w:t xml:space="preserve"> to meet the mission of the organization, collaborating, as necessary, with other departments and internal and external partners</w:t>
            </w:r>
            <w:r w:rsidR="00CF3E20" w:rsidRPr="004716C7">
              <w:rPr>
                <w:rFonts w:eastAsia="Times New Roman" w:cstheme="minorHAnsi"/>
                <w:color w:val="000000"/>
                <w:sz w:val="22"/>
              </w:rPr>
              <w:t>.</w:t>
            </w:r>
            <w:r w:rsidR="005846F7" w:rsidRPr="004716C7">
              <w:rPr>
                <w:rFonts w:eastAsia="Times New Roman" w:cstheme="minorHAnsi"/>
                <w:color w:val="000000"/>
                <w:sz w:val="22"/>
              </w:rPr>
              <w:t xml:space="preserve"> </w:t>
            </w:r>
          </w:p>
          <w:p w14:paraId="4A538F3E" w14:textId="2C4CBCEA" w:rsidR="005846F7" w:rsidRPr="00A860D9" w:rsidRDefault="005846F7" w:rsidP="00816D27">
            <w:pPr>
              <w:pStyle w:val="ListParagraph"/>
              <w:numPr>
                <w:ilvl w:val="0"/>
                <w:numId w:val="20"/>
              </w:numPr>
              <w:spacing w:before="0" w:after="160" w:line="259" w:lineRule="auto"/>
              <w:rPr>
                <w:rFonts w:eastAsia="Times New Roman" w:cstheme="minorHAnsi"/>
                <w:color w:val="000000"/>
                <w:sz w:val="22"/>
              </w:rPr>
            </w:pPr>
            <w:r w:rsidRPr="004716C7">
              <w:rPr>
                <w:rFonts w:cstheme="minorHAnsi"/>
                <w:color w:val="000000"/>
                <w:sz w:val="22"/>
              </w:rPr>
              <w:t xml:space="preserve">Vets all sources with journalistic integrity. </w:t>
            </w:r>
            <w:r w:rsidR="00A860D9">
              <w:rPr>
                <w:rFonts w:cstheme="minorHAnsi"/>
                <w:color w:val="000000"/>
                <w:sz w:val="22"/>
              </w:rPr>
              <w:t>Meets or e</w:t>
            </w:r>
            <w:r w:rsidRPr="004716C7">
              <w:rPr>
                <w:rFonts w:cstheme="minorHAnsi"/>
                <w:color w:val="000000"/>
                <w:sz w:val="22"/>
              </w:rPr>
              <w:t>xceeds expectations on quality control and editorial integrity of assigned productions and projects</w:t>
            </w:r>
            <w:r w:rsidR="00CF3E20" w:rsidRPr="004716C7">
              <w:rPr>
                <w:rFonts w:cstheme="minorHAnsi"/>
                <w:color w:val="000000"/>
                <w:sz w:val="22"/>
              </w:rPr>
              <w:t>.</w:t>
            </w:r>
          </w:p>
          <w:p w14:paraId="02AB2C32" w14:textId="6470F422" w:rsidR="005846F7" w:rsidRPr="004716C7" w:rsidRDefault="005846F7" w:rsidP="00816D27">
            <w:pPr>
              <w:pStyle w:val="ListParagraph"/>
              <w:numPr>
                <w:ilvl w:val="0"/>
                <w:numId w:val="20"/>
              </w:numPr>
              <w:spacing w:before="0" w:after="160" w:line="259" w:lineRule="auto"/>
              <w:rPr>
                <w:rFonts w:eastAsia="Times New Roman" w:cstheme="minorHAnsi"/>
                <w:color w:val="000000"/>
                <w:sz w:val="22"/>
              </w:rPr>
            </w:pPr>
            <w:r w:rsidRPr="004716C7">
              <w:rPr>
                <w:rFonts w:eastAsia="Times New Roman" w:cstheme="minorHAnsi"/>
                <w:color w:val="000000"/>
                <w:sz w:val="22"/>
              </w:rPr>
              <w:t>Supervises editing, delivery</w:t>
            </w:r>
            <w:r w:rsidR="0084480B">
              <w:rPr>
                <w:rFonts w:eastAsia="Times New Roman" w:cstheme="minorHAnsi"/>
                <w:color w:val="000000"/>
                <w:sz w:val="22"/>
              </w:rPr>
              <w:t>,</w:t>
            </w:r>
            <w:r w:rsidRPr="004716C7">
              <w:rPr>
                <w:rFonts w:eastAsia="Times New Roman" w:cstheme="minorHAnsi"/>
                <w:color w:val="000000"/>
                <w:sz w:val="22"/>
              </w:rPr>
              <w:t xml:space="preserve"> and distribution of segments, shows or other content</w:t>
            </w:r>
            <w:r w:rsidR="00CF3E20" w:rsidRPr="004716C7">
              <w:rPr>
                <w:rFonts w:eastAsia="Times New Roman" w:cstheme="minorHAnsi"/>
                <w:color w:val="000000"/>
                <w:sz w:val="22"/>
              </w:rPr>
              <w:t>.</w:t>
            </w:r>
          </w:p>
          <w:p w14:paraId="7BCB3880" w14:textId="464D588B" w:rsidR="005846F7" w:rsidRPr="004716C7" w:rsidRDefault="005846F7" w:rsidP="00816D27">
            <w:pPr>
              <w:pStyle w:val="ListParagraph"/>
              <w:numPr>
                <w:ilvl w:val="0"/>
                <w:numId w:val="20"/>
              </w:numPr>
              <w:spacing w:before="0" w:after="160" w:line="259" w:lineRule="auto"/>
              <w:rPr>
                <w:rFonts w:eastAsia="Times New Roman" w:cstheme="minorHAnsi"/>
                <w:sz w:val="22"/>
              </w:rPr>
            </w:pPr>
            <w:r w:rsidRPr="004716C7">
              <w:rPr>
                <w:rFonts w:cstheme="minorHAnsi"/>
                <w:color w:val="000000"/>
                <w:sz w:val="22"/>
              </w:rPr>
              <w:t>Ensures that content rights and releases are acquired as necessary for assigned programs</w:t>
            </w:r>
            <w:r w:rsidR="00CF3E20" w:rsidRPr="004716C7">
              <w:rPr>
                <w:rFonts w:cstheme="minorHAnsi"/>
                <w:color w:val="000000"/>
                <w:sz w:val="22"/>
              </w:rPr>
              <w:t>.</w:t>
            </w:r>
          </w:p>
          <w:p w14:paraId="1E669040" w14:textId="12CB45DD" w:rsidR="00ED1ED6" w:rsidRPr="003F1BEC" w:rsidRDefault="00262280" w:rsidP="00816D27">
            <w:pPr>
              <w:pStyle w:val="ListParagraph"/>
              <w:numPr>
                <w:ilvl w:val="0"/>
                <w:numId w:val="20"/>
              </w:numPr>
              <w:spacing w:before="0" w:after="160" w:line="259" w:lineRule="auto"/>
              <w:rPr>
                <w:rFonts w:eastAsia="Times New Roman" w:cstheme="minorHAnsi"/>
                <w:sz w:val="22"/>
              </w:rPr>
            </w:pPr>
            <w:r w:rsidRPr="003F1BEC">
              <w:rPr>
                <w:rFonts w:cstheme="minorHAnsi"/>
                <w:sz w:val="22"/>
              </w:rPr>
              <w:t>Other tasks as assigned and/or required.</w:t>
            </w:r>
          </w:p>
          <w:p w14:paraId="436E976B" w14:textId="77777777" w:rsidR="000B014F" w:rsidRDefault="000B014F" w:rsidP="00AF0FCA">
            <w:pPr>
              <w:pStyle w:val="ListParagraph"/>
              <w:spacing w:before="0" w:after="160" w:line="256" w:lineRule="auto"/>
              <w:ind w:left="0"/>
              <w:rPr>
                <w:rFonts w:cstheme="minorHAnsi"/>
                <w:b/>
                <w:bCs/>
                <w:sz w:val="22"/>
              </w:rPr>
            </w:pPr>
          </w:p>
          <w:p w14:paraId="4830DC3F" w14:textId="3297D420" w:rsidR="00AF0FCA" w:rsidRDefault="00AF0FCA" w:rsidP="00AF0FCA">
            <w:pPr>
              <w:pStyle w:val="ListParagraph"/>
              <w:spacing w:before="0" w:after="160" w:line="256" w:lineRule="auto"/>
              <w:ind w:left="0"/>
              <w:rPr>
                <w:rFonts w:cstheme="minorHAnsi"/>
                <w:b/>
                <w:bCs/>
                <w:sz w:val="22"/>
              </w:rPr>
            </w:pPr>
            <w:r w:rsidRPr="00C01EF6">
              <w:rPr>
                <w:rFonts w:cstheme="minorHAnsi"/>
                <w:b/>
                <w:bCs/>
                <w:sz w:val="22"/>
              </w:rPr>
              <w:t xml:space="preserve">ADDITIONAL DUTIES AND RESPONSIBILITIES FOR ALL </w:t>
            </w:r>
            <w:r w:rsidR="00396C58">
              <w:rPr>
                <w:rFonts w:cstheme="minorHAnsi"/>
                <w:b/>
                <w:bCs/>
                <w:sz w:val="22"/>
              </w:rPr>
              <w:t>JOURNALISM</w:t>
            </w:r>
            <w:r w:rsidRPr="00C01EF6">
              <w:rPr>
                <w:rFonts w:cstheme="minorHAnsi"/>
                <w:b/>
                <w:bCs/>
                <w:sz w:val="22"/>
              </w:rPr>
              <w:t xml:space="preserve"> TEAM MEMBERS</w:t>
            </w:r>
          </w:p>
          <w:p w14:paraId="157E3C46" w14:textId="77777777" w:rsidR="00AF0FCA" w:rsidRPr="001650F5" w:rsidRDefault="00AF0FCA" w:rsidP="00816D27">
            <w:pPr>
              <w:numPr>
                <w:ilvl w:val="0"/>
                <w:numId w:val="20"/>
              </w:numPr>
              <w:autoSpaceDE w:val="0"/>
              <w:autoSpaceDN w:val="0"/>
              <w:adjustRightInd w:val="0"/>
              <w:spacing w:before="0" w:after="0"/>
              <w:rPr>
                <w:rFonts w:cstheme="minorHAnsi"/>
                <w:sz w:val="22"/>
              </w:rPr>
            </w:pPr>
            <w:r w:rsidRPr="005F36CE">
              <w:rPr>
                <w:rFonts w:cstheme="minorHAnsi"/>
                <w:sz w:val="22"/>
              </w:rPr>
              <w:t>Attends weekly content meetings providing useful input and story ideas.</w:t>
            </w:r>
          </w:p>
          <w:p w14:paraId="26DB05AD" w14:textId="03C2652B" w:rsidR="00AF0FCA" w:rsidRDefault="00AF0FCA" w:rsidP="00816D27">
            <w:pPr>
              <w:pStyle w:val="ListParagraph"/>
              <w:numPr>
                <w:ilvl w:val="0"/>
                <w:numId w:val="20"/>
              </w:numPr>
              <w:rPr>
                <w:sz w:val="22"/>
              </w:rPr>
            </w:pPr>
            <w:r>
              <w:rPr>
                <w:sz w:val="22"/>
              </w:rPr>
              <w:t>Responsible for daily production of responsive content and special project work when required</w:t>
            </w:r>
            <w:r w:rsidR="00B57598">
              <w:rPr>
                <w:sz w:val="22"/>
              </w:rPr>
              <w:t>.</w:t>
            </w:r>
          </w:p>
          <w:p w14:paraId="3B7572D3" w14:textId="4284A94C" w:rsidR="00AF0FCA" w:rsidRDefault="00AF0FCA" w:rsidP="00816D27">
            <w:pPr>
              <w:pStyle w:val="ListParagraph"/>
              <w:numPr>
                <w:ilvl w:val="0"/>
                <w:numId w:val="20"/>
              </w:numPr>
              <w:rPr>
                <w:sz w:val="22"/>
              </w:rPr>
            </w:pPr>
            <w:r>
              <w:rPr>
                <w:sz w:val="22"/>
              </w:rPr>
              <w:t xml:space="preserve">Shoots, edits, and/or writes content for multiple platforms of RMPM to help further the mission of creating a Colorado where everyone </w:t>
            </w:r>
            <w:r w:rsidR="00A860D9">
              <w:rPr>
                <w:sz w:val="22"/>
              </w:rPr>
              <w:t>feels</w:t>
            </w:r>
            <w:r>
              <w:rPr>
                <w:sz w:val="22"/>
              </w:rPr>
              <w:t xml:space="preserve"> seen and heard. </w:t>
            </w:r>
          </w:p>
          <w:p w14:paraId="23C2CC3D" w14:textId="77777777" w:rsidR="00AF0FCA" w:rsidRDefault="00AF0FCA" w:rsidP="00816D27">
            <w:pPr>
              <w:pStyle w:val="ListParagraph"/>
              <w:numPr>
                <w:ilvl w:val="0"/>
                <w:numId w:val="20"/>
              </w:numPr>
              <w:rPr>
                <w:sz w:val="22"/>
              </w:rPr>
            </w:pPr>
            <w:r>
              <w:rPr>
                <w:sz w:val="22"/>
              </w:rPr>
              <w:lastRenderedPageBreak/>
              <w:t>Engages with communities in Colorado to create an open door for content. Meet with community leaders to listen to and hear story ideas. Represents RMPM at community events.</w:t>
            </w:r>
          </w:p>
          <w:p w14:paraId="4D608E47" w14:textId="371C7719" w:rsidR="00AF0FCA" w:rsidRDefault="00AF0FCA" w:rsidP="00816D27">
            <w:pPr>
              <w:pStyle w:val="ListParagraph"/>
              <w:numPr>
                <w:ilvl w:val="0"/>
                <w:numId w:val="20"/>
              </w:numPr>
              <w:rPr>
                <w:sz w:val="22"/>
              </w:rPr>
            </w:pPr>
            <w:r>
              <w:rPr>
                <w:sz w:val="22"/>
              </w:rPr>
              <w:t xml:space="preserve">Actively participates in RMPM’s Diversity, </w:t>
            </w:r>
            <w:r w:rsidR="00816D27">
              <w:rPr>
                <w:sz w:val="22"/>
              </w:rPr>
              <w:t>Equity,</w:t>
            </w:r>
            <w:r>
              <w:rPr>
                <w:sz w:val="22"/>
              </w:rPr>
              <w:t xml:space="preserve"> and Inclusion (DEI) training program. Uses key standards and teachings of DEI training when producing daily responsive content generation.</w:t>
            </w:r>
          </w:p>
          <w:p w14:paraId="126F2345" w14:textId="77777777" w:rsidR="005810D0" w:rsidRPr="003F1BEC" w:rsidRDefault="005810D0" w:rsidP="00816D27">
            <w:pPr>
              <w:pStyle w:val="ListParagraph"/>
              <w:numPr>
                <w:ilvl w:val="0"/>
                <w:numId w:val="20"/>
              </w:numPr>
              <w:rPr>
                <w:sz w:val="22"/>
              </w:rPr>
            </w:pPr>
            <w:r w:rsidRPr="003F1BEC">
              <w:rPr>
                <w:sz w:val="22"/>
              </w:rPr>
              <w:t>Must possess a valid driver’s license and an acceptable MVR; must be insurable for driving station vehicles.</w:t>
            </w:r>
          </w:p>
          <w:p w14:paraId="0B809FD7" w14:textId="4DD395A6" w:rsidR="00AF0FCA" w:rsidRPr="005810D0" w:rsidRDefault="005810D0" w:rsidP="00816D27">
            <w:pPr>
              <w:pStyle w:val="ListParagraph"/>
              <w:numPr>
                <w:ilvl w:val="0"/>
                <w:numId w:val="20"/>
              </w:numPr>
              <w:rPr>
                <w:sz w:val="22"/>
              </w:rPr>
            </w:pPr>
            <w:r w:rsidRPr="003F1BEC">
              <w:rPr>
                <w:color w:val="000000"/>
                <w:sz w:val="22"/>
              </w:rPr>
              <w:t>Fluency in Spanish (verbal and written) is a plus.</w:t>
            </w:r>
          </w:p>
          <w:p w14:paraId="41ED505D" w14:textId="77777777" w:rsidR="00AF0FCA" w:rsidRDefault="00AF0FCA" w:rsidP="00445348">
            <w:pPr>
              <w:pStyle w:val="Descriptionlabels"/>
              <w:spacing w:before="0" w:after="0"/>
              <w:rPr>
                <w:rFonts w:asciiTheme="minorHAnsi" w:hAnsiTheme="minorHAnsi" w:cstheme="minorHAnsi"/>
              </w:rPr>
            </w:pPr>
          </w:p>
          <w:p w14:paraId="4198DF4A" w14:textId="64A7915E" w:rsidR="00445348" w:rsidRDefault="00445348" w:rsidP="00445348">
            <w:pPr>
              <w:pStyle w:val="Descriptionlabels"/>
              <w:spacing w:before="0" w:after="0"/>
              <w:rPr>
                <w:rFonts w:asciiTheme="minorHAnsi" w:hAnsiTheme="minorHAnsi" w:cstheme="minorHAnsi"/>
              </w:rPr>
            </w:pPr>
            <w:r w:rsidRPr="004716C7">
              <w:rPr>
                <w:rFonts w:asciiTheme="minorHAnsi" w:hAnsiTheme="minorHAnsi" w:cstheme="minorHAnsi"/>
              </w:rPr>
              <w:t>Minimum Qualifications of Position</w:t>
            </w:r>
          </w:p>
          <w:p w14:paraId="3CFA759B" w14:textId="77777777" w:rsidR="003F1BEC" w:rsidRPr="004716C7" w:rsidRDefault="003F1BEC" w:rsidP="00445348">
            <w:pPr>
              <w:pStyle w:val="Descriptionlabels"/>
              <w:spacing w:before="0" w:after="0"/>
              <w:rPr>
                <w:rFonts w:asciiTheme="minorHAnsi" w:hAnsiTheme="minorHAnsi" w:cstheme="minorHAnsi"/>
              </w:rPr>
            </w:pPr>
          </w:p>
          <w:p w14:paraId="3EBD32CF" w14:textId="339C73B7" w:rsidR="005846F7" w:rsidRPr="00816D27" w:rsidRDefault="00816D27" w:rsidP="00816D27">
            <w:pPr>
              <w:pStyle w:val="ListParagraph"/>
              <w:numPr>
                <w:ilvl w:val="0"/>
                <w:numId w:val="20"/>
              </w:numPr>
              <w:spacing w:before="0" w:after="0"/>
              <w:rPr>
                <w:sz w:val="22"/>
              </w:rPr>
            </w:pPr>
            <w:r w:rsidRPr="00816D27">
              <w:rPr>
                <w:sz w:val="22"/>
              </w:rPr>
              <w:t>Bachelor’s degree</w:t>
            </w:r>
            <w:r>
              <w:rPr>
                <w:sz w:val="22"/>
              </w:rPr>
              <w:t xml:space="preserve"> </w:t>
            </w:r>
            <w:r w:rsidRPr="00816D27">
              <w:rPr>
                <w:sz w:val="22"/>
              </w:rPr>
              <w:t xml:space="preserve">in journalism, mass communications, broadcast communications, television production or related field </w:t>
            </w:r>
            <w:r w:rsidR="005846F7" w:rsidRPr="00816D27">
              <w:rPr>
                <w:rFonts w:eastAsia="Times New Roman" w:cstheme="minorHAnsi"/>
                <w:color w:val="000000"/>
                <w:sz w:val="22"/>
              </w:rPr>
              <w:t>with strong evidence of achievement</w:t>
            </w:r>
            <w:r w:rsidR="00767338" w:rsidRPr="00816D27">
              <w:rPr>
                <w:rFonts w:eastAsia="Times New Roman" w:cstheme="minorHAnsi"/>
                <w:color w:val="000000"/>
                <w:sz w:val="22"/>
              </w:rPr>
              <w:t>.</w:t>
            </w:r>
          </w:p>
          <w:p w14:paraId="7A91A95C" w14:textId="17D4E9C2" w:rsidR="00816D27" w:rsidRPr="00816D27" w:rsidRDefault="00816D27" w:rsidP="00816D27">
            <w:pPr>
              <w:pStyle w:val="ListParagraph"/>
              <w:numPr>
                <w:ilvl w:val="0"/>
                <w:numId w:val="20"/>
              </w:numPr>
              <w:spacing w:before="0" w:after="0"/>
              <w:rPr>
                <w:sz w:val="22"/>
              </w:rPr>
            </w:pPr>
            <w:r w:rsidRPr="00816D27">
              <w:rPr>
                <w:sz w:val="22"/>
              </w:rPr>
              <w:t xml:space="preserve">Strong technical abilities (ADOBE Creative Suite, Audio/Video equipment, etc.), including </w:t>
            </w:r>
            <w:r w:rsidRPr="00816D27">
              <w:rPr>
                <w:sz w:val="22"/>
                <w:u w:val="single"/>
              </w:rPr>
              <w:t>editing</w:t>
            </w:r>
            <w:r w:rsidRPr="00816D27">
              <w:rPr>
                <w:sz w:val="22"/>
              </w:rPr>
              <w:t xml:space="preserve"> with Premiere Pro CC, and </w:t>
            </w:r>
            <w:r w:rsidRPr="00816D27">
              <w:rPr>
                <w:sz w:val="22"/>
                <w:u w:val="single"/>
              </w:rPr>
              <w:t>shooting</w:t>
            </w:r>
            <w:r w:rsidRPr="00816D27">
              <w:rPr>
                <w:sz w:val="22"/>
              </w:rPr>
              <w:t xml:space="preserve"> with field equipment.</w:t>
            </w:r>
          </w:p>
          <w:p w14:paraId="6CAEA313" w14:textId="20BB93E9" w:rsidR="00816D27" w:rsidRPr="00816D27" w:rsidRDefault="00816D27" w:rsidP="00816D27">
            <w:pPr>
              <w:pStyle w:val="ListParagraph"/>
              <w:numPr>
                <w:ilvl w:val="0"/>
                <w:numId w:val="20"/>
              </w:numPr>
              <w:spacing w:before="0" w:after="0"/>
              <w:rPr>
                <w:sz w:val="22"/>
              </w:rPr>
            </w:pPr>
            <w:r w:rsidRPr="00816D27">
              <w:rPr>
                <w:sz w:val="22"/>
              </w:rPr>
              <w:t>Minimum 3-5 years of experience in all areas of video production</w:t>
            </w:r>
            <w:r>
              <w:rPr>
                <w:sz w:val="22"/>
              </w:rPr>
              <w:t>.</w:t>
            </w:r>
          </w:p>
          <w:p w14:paraId="78A273B5" w14:textId="02E284F7" w:rsidR="00AA65F4" w:rsidRPr="004716C7" w:rsidRDefault="005F3129" w:rsidP="00816D27">
            <w:pPr>
              <w:pStyle w:val="ListParagraph"/>
              <w:numPr>
                <w:ilvl w:val="0"/>
                <w:numId w:val="20"/>
              </w:numPr>
              <w:spacing w:before="0" w:after="0" w:line="259" w:lineRule="auto"/>
              <w:jc w:val="both"/>
              <w:rPr>
                <w:rFonts w:cstheme="minorHAnsi"/>
                <w:sz w:val="22"/>
              </w:rPr>
            </w:pPr>
            <w:r w:rsidRPr="004716C7">
              <w:rPr>
                <w:rFonts w:cstheme="minorHAnsi"/>
                <w:sz w:val="22"/>
              </w:rPr>
              <w:t xml:space="preserve">Possesses proven skills and abilities as an innovative and effective storyteller.  </w:t>
            </w:r>
          </w:p>
          <w:p w14:paraId="5C425DF8" w14:textId="111681AB" w:rsidR="005F3129" w:rsidRPr="004716C7" w:rsidRDefault="005F3129" w:rsidP="00816D27">
            <w:pPr>
              <w:pStyle w:val="ListParagraph"/>
              <w:numPr>
                <w:ilvl w:val="0"/>
                <w:numId w:val="20"/>
              </w:numPr>
              <w:spacing w:before="0" w:after="160" w:line="259" w:lineRule="auto"/>
              <w:rPr>
                <w:rFonts w:eastAsia="Times New Roman" w:cstheme="minorHAnsi"/>
                <w:color w:val="000000"/>
                <w:sz w:val="22"/>
              </w:rPr>
            </w:pPr>
            <w:r w:rsidRPr="004716C7">
              <w:rPr>
                <w:rFonts w:eastAsia="Times New Roman" w:cstheme="minorHAnsi"/>
                <w:color w:val="000000"/>
                <w:sz w:val="22"/>
              </w:rPr>
              <w:t>Works responsibly within an established budget.</w:t>
            </w:r>
          </w:p>
          <w:p w14:paraId="04BA0BFB" w14:textId="6E948FAF" w:rsidR="00767338" w:rsidRDefault="005F3129" w:rsidP="00816D27">
            <w:pPr>
              <w:pStyle w:val="ListParagraph"/>
              <w:numPr>
                <w:ilvl w:val="0"/>
                <w:numId w:val="20"/>
              </w:numPr>
              <w:spacing w:before="0" w:after="160" w:line="259" w:lineRule="auto"/>
              <w:jc w:val="both"/>
              <w:rPr>
                <w:rFonts w:cstheme="minorHAnsi"/>
                <w:sz w:val="22"/>
              </w:rPr>
            </w:pPr>
            <w:r w:rsidRPr="004716C7">
              <w:rPr>
                <w:rFonts w:cstheme="minorHAnsi"/>
                <w:sz w:val="22"/>
              </w:rPr>
              <w:t xml:space="preserve">Exhibits extensive experience with troubleshooting and addressing equipment failures. Possesses </w:t>
            </w:r>
            <w:r w:rsidR="00FF7F2A" w:rsidRPr="004716C7">
              <w:rPr>
                <w:rFonts w:cstheme="minorHAnsi"/>
                <w:sz w:val="22"/>
              </w:rPr>
              <w:t>the</w:t>
            </w:r>
            <w:r w:rsidRPr="004716C7">
              <w:rPr>
                <w:rFonts w:cstheme="minorHAnsi"/>
                <w:sz w:val="22"/>
              </w:rPr>
              <w:t xml:space="preserve"> ability to perform light maintenance and repairs on field equipment, including both audio and video.</w:t>
            </w:r>
            <w:bookmarkStart w:id="0" w:name="_Hlk57026383"/>
          </w:p>
          <w:p w14:paraId="0A238319" w14:textId="7FA91015" w:rsidR="00D65927" w:rsidRDefault="00767338" w:rsidP="00816D27">
            <w:pPr>
              <w:pStyle w:val="ListParagraph"/>
              <w:numPr>
                <w:ilvl w:val="0"/>
                <w:numId w:val="20"/>
              </w:numPr>
              <w:spacing w:before="0" w:after="160" w:line="259" w:lineRule="auto"/>
              <w:jc w:val="both"/>
              <w:rPr>
                <w:rFonts w:cstheme="minorHAnsi"/>
                <w:sz w:val="22"/>
              </w:rPr>
            </w:pPr>
            <w:r w:rsidRPr="00767338">
              <w:rPr>
                <w:rFonts w:cstheme="minorHAnsi"/>
                <w:sz w:val="22"/>
              </w:rPr>
              <w:t>A mix of demonstrated skills, abilities and knowledge may be considered in place of educational requirements.</w:t>
            </w:r>
            <w:bookmarkEnd w:id="0"/>
          </w:p>
          <w:p w14:paraId="3D8B72DF" w14:textId="29C2B8F8" w:rsidR="00816D27" w:rsidRPr="00816D27" w:rsidRDefault="00816D27" w:rsidP="00816D27">
            <w:pPr>
              <w:pStyle w:val="ListParagraph"/>
              <w:numPr>
                <w:ilvl w:val="0"/>
                <w:numId w:val="20"/>
              </w:numPr>
              <w:spacing w:before="0" w:after="160" w:line="259" w:lineRule="auto"/>
              <w:jc w:val="both"/>
              <w:rPr>
                <w:rFonts w:cstheme="minorHAnsi"/>
                <w:sz w:val="22"/>
              </w:rPr>
            </w:pPr>
            <w:r w:rsidRPr="00816D27">
              <w:rPr>
                <w:sz w:val="22"/>
              </w:rPr>
              <w:t>Valid driver’s license and an acceptable MVR insurable for driving station vehicles.</w:t>
            </w:r>
          </w:p>
          <w:p w14:paraId="7B08B1BA" w14:textId="6B2BCB4F" w:rsidR="00545515" w:rsidRPr="004716C7" w:rsidRDefault="00545515" w:rsidP="00545515">
            <w:pPr>
              <w:pStyle w:val="NormalWeb"/>
              <w:spacing w:after="0" w:afterAutospacing="0"/>
              <w:rPr>
                <w:rFonts w:asciiTheme="minorHAnsi" w:hAnsiTheme="minorHAnsi" w:cstheme="minorHAnsi"/>
                <w:sz w:val="22"/>
                <w:szCs w:val="22"/>
              </w:rPr>
            </w:pPr>
            <w:r w:rsidRPr="004716C7">
              <w:rPr>
                <w:rFonts w:asciiTheme="minorHAnsi" w:hAnsiTheme="minorHAnsi" w:cstheme="minorHAnsi"/>
                <w:b/>
                <w:bCs/>
                <w:color w:val="00000A"/>
                <w:sz w:val="22"/>
                <w:szCs w:val="22"/>
              </w:rPr>
              <w:t>Work Environment</w:t>
            </w:r>
          </w:p>
          <w:p w14:paraId="7953AEC9" w14:textId="025A1389" w:rsidR="0084480B" w:rsidRPr="00551E5E" w:rsidRDefault="00816D27" w:rsidP="00551E5E">
            <w:pPr>
              <w:spacing w:before="0" w:after="160" w:line="259" w:lineRule="auto"/>
              <w:jc w:val="both"/>
              <w:rPr>
                <w:rFonts w:cstheme="minorHAnsi"/>
                <w:sz w:val="22"/>
              </w:rPr>
            </w:pPr>
            <w:r w:rsidRPr="00816D27">
              <w:rPr>
                <w:sz w:val="22"/>
              </w:rPr>
              <w:t>Office at the Ballantine Media Center in Fort Lewis College</w:t>
            </w:r>
            <w:r>
              <w:rPr>
                <w:sz w:val="22"/>
              </w:rPr>
              <w:t xml:space="preserve"> with </w:t>
            </w:r>
            <w:r w:rsidRPr="00816D27">
              <w:rPr>
                <w:sz w:val="22"/>
              </w:rPr>
              <w:t>work-from-home options</w:t>
            </w:r>
            <w:r>
              <w:rPr>
                <w:sz w:val="22"/>
              </w:rPr>
              <w:t xml:space="preserve"> and</w:t>
            </w:r>
            <w:r w:rsidRPr="00816D27">
              <w:rPr>
                <w:sz w:val="22"/>
              </w:rPr>
              <w:t xml:space="preserve"> offsite video production.</w:t>
            </w:r>
            <w:r w:rsidRPr="004716C7">
              <w:rPr>
                <w:rFonts w:cstheme="minorHAnsi"/>
                <w:sz w:val="22"/>
              </w:rPr>
              <w:t xml:space="preserve"> </w:t>
            </w:r>
            <w:r w:rsidR="005F3129" w:rsidRPr="004716C7">
              <w:rPr>
                <w:rFonts w:cstheme="minorHAnsi"/>
                <w:sz w:val="22"/>
              </w:rPr>
              <w:t xml:space="preserve">This position must be able to work a flexible schedule with occasionally long hours including some evenings and weekends. Must be able to travel throughout the state and beyond, on occasion. </w:t>
            </w:r>
            <w:r w:rsidR="00545515" w:rsidRPr="004716C7">
              <w:rPr>
                <w:rFonts w:cstheme="minorHAnsi"/>
                <w:sz w:val="22"/>
              </w:rPr>
              <w:t>The work environment characteristics described here are representative of those an employee encounters while performing the essential functions of this job. Reasonable accommodations may be made to enable individuals with disabilities to perform the essential functions.</w:t>
            </w:r>
          </w:p>
          <w:p w14:paraId="1DABD8F5" w14:textId="604CB1F3" w:rsidR="00545515" w:rsidRPr="004716C7" w:rsidRDefault="00545515" w:rsidP="00545515">
            <w:pPr>
              <w:pStyle w:val="NormalWeb"/>
              <w:spacing w:after="0" w:afterAutospacing="0"/>
              <w:rPr>
                <w:rFonts w:asciiTheme="minorHAnsi" w:hAnsiTheme="minorHAnsi" w:cstheme="minorHAnsi"/>
                <w:sz w:val="22"/>
                <w:szCs w:val="22"/>
              </w:rPr>
            </w:pPr>
            <w:r w:rsidRPr="004716C7">
              <w:rPr>
                <w:rFonts w:asciiTheme="minorHAnsi" w:hAnsiTheme="minorHAnsi" w:cstheme="minorHAnsi"/>
                <w:b/>
                <w:bCs/>
                <w:color w:val="00000A"/>
                <w:sz w:val="22"/>
                <w:szCs w:val="22"/>
              </w:rPr>
              <w:t>Physical Demands</w:t>
            </w:r>
          </w:p>
          <w:p w14:paraId="1DD60556" w14:textId="3AC55A0F" w:rsidR="00445348" w:rsidRPr="00551E5E" w:rsidRDefault="00AA65F4" w:rsidP="00551E5E">
            <w:pPr>
              <w:spacing w:before="0" w:after="0"/>
              <w:jc w:val="both"/>
              <w:rPr>
                <w:rFonts w:cstheme="minorHAnsi"/>
                <w:sz w:val="22"/>
              </w:rPr>
            </w:pPr>
            <w:r w:rsidRPr="004716C7">
              <w:rPr>
                <w:rFonts w:cstheme="minorHAnsi"/>
                <w:sz w:val="22"/>
              </w:rPr>
              <w:t>The position requires the ability to lift and carry production equipment up to 50</w:t>
            </w:r>
            <w:r w:rsidR="00256B47">
              <w:rPr>
                <w:rFonts w:cstheme="minorHAnsi"/>
                <w:sz w:val="22"/>
              </w:rPr>
              <w:t xml:space="preserve"> </w:t>
            </w:r>
            <w:r w:rsidRPr="004716C7">
              <w:rPr>
                <w:rFonts w:cstheme="minorHAnsi"/>
                <w:sz w:val="22"/>
              </w:rPr>
              <w:t xml:space="preserve">lbs. </w:t>
            </w:r>
            <w:r w:rsidR="00545515" w:rsidRPr="004716C7">
              <w:rPr>
                <w:rFonts w:cstheme="minorHAnsi"/>
                <w:color w:val="00000A"/>
                <w:sz w:val="22"/>
              </w:rPr>
              <w:t>The physical demands described here are representative of those that must be met by an employee to successfully perform the essential functions of this job. Reasonable accommodations may be made to enable individuals with disabilities to perform the essential functions.</w:t>
            </w:r>
          </w:p>
        </w:tc>
      </w:tr>
    </w:tbl>
    <w:p w14:paraId="6B80D7D9" w14:textId="2185DFFC" w:rsidR="00DD47B8" w:rsidRDefault="00C534B7">
      <w:pPr>
        <w:spacing w:before="0" w:after="0"/>
        <w:rPr>
          <w:i/>
          <w:sz w:val="16"/>
          <w:szCs w:val="16"/>
        </w:rPr>
      </w:pPr>
      <w:r w:rsidRPr="00C534B7">
        <w:rPr>
          <w:i/>
          <w:sz w:val="16"/>
          <w:szCs w:val="16"/>
        </w:rPr>
        <w:lastRenderedPageBreak/>
        <w:t xml:space="preserve">Note: This job description is intended to describe the general nature and level of work </w:t>
      </w:r>
      <w:r w:rsidR="00BA0D47" w:rsidRPr="00C534B7">
        <w:rPr>
          <w:i/>
          <w:sz w:val="16"/>
          <w:szCs w:val="16"/>
        </w:rPr>
        <w:t>performed and</w:t>
      </w:r>
      <w:r w:rsidRPr="00C534B7">
        <w:rPr>
          <w:i/>
          <w:sz w:val="16"/>
          <w:szCs w:val="16"/>
        </w:rPr>
        <w:t xml:space="preserve"> is not to be construed as an exhaustive list of responsibilities, duties, and skills required. Other duties may be assigned. Furthermore, it does not establish a contract of employment and is subject to change at the discretion of the employer.</w:t>
      </w:r>
    </w:p>
    <w:p w14:paraId="664691B3" w14:textId="53C30959" w:rsidR="009A7946" w:rsidRDefault="009A7946">
      <w:pPr>
        <w:spacing w:before="0" w:after="0"/>
        <w:rPr>
          <w:i/>
          <w:sz w:val="16"/>
          <w:szCs w:val="16"/>
        </w:rPr>
      </w:pPr>
    </w:p>
    <w:p w14:paraId="7C4A8C52" w14:textId="60130D34" w:rsidR="005811F6" w:rsidRDefault="005811F6">
      <w:pPr>
        <w:spacing w:before="0" w:after="0"/>
        <w:rPr>
          <w:sz w:val="16"/>
          <w:szCs w:val="16"/>
        </w:rPr>
      </w:pPr>
    </w:p>
    <w:p w14:paraId="55EE76C1" w14:textId="75562389" w:rsidR="005811F6" w:rsidRDefault="005811F6">
      <w:pPr>
        <w:spacing w:before="0" w:after="0"/>
        <w:rPr>
          <w:sz w:val="16"/>
          <w:szCs w:val="16"/>
        </w:rPr>
      </w:pPr>
    </w:p>
    <w:tbl>
      <w:tblPr>
        <w:tblStyle w:val="TableGrid"/>
        <w:tblW w:w="9379" w:type="dxa"/>
        <w:tblLook w:val="04A0" w:firstRow="1" w:lastRow="0" w:firstColumn="1" w:lastColumn="0" w:noHBand="0" w:noVBand="1"/>
      </w:tblPr>
      <w:tblGrid>
        <w:gridCol w:w="9379"/>
      </w:tblGrid>
      <w:tr w:rsidR="00BF503E" w14:paraId="679C01BA" w14:textId="77777777" w:rsidTr="00BF503E">
        <w:trPr>
          <w:trHeight w:val="786"/>
        </w:trPr>
        <w:tc>
          <w:tcPr>
            <w:tcW w:w="9379" w:type="dxa"/>
          </w:tcPr>
          <w:p w14:paraId="700A7F4C" w14:textId="624C1040" w:rsidR="00BF503E" w:rsidRDefault="00BF503E">
            <w:pPr>
              <w:spacing w:before="0" w:after="0"/>
              <w:rPr>
                <w:sz w:val="16"/>
                <w:szCs w:val="16"/>
              </w:rPr>
            </w:pPr>
          </w:p>
          <w:p w14:paraId="4BF39C65" w14:textId="5E7C2CAB" w:rsidR="00BF503E" w:rsidRDefault="00BF503E">
            <w:r>
              <w:rPr>
                <w:sz w:val="16"/>
                <w:szCs w:val="16"/>
              </w:rPr>
              <w:t xml:space="preserve">_____________________________________________________________        </w:t>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t>_________________________________</w:t>
            </w:r>
          </w:p>
          <w:p w14:paraId="21F24DB6" w14:textId="2A1E92A8" w:rsidR="00BF503E" w:rsidRDefault="00BF503E" w:rsidP="00BF503E">
            <w:pPr>
              <w:spacing w:before="0" w:after="0"/>
              <w:rPr>
                <w:sz w:val="16"/>
                <w:szCs w:val="16"/>
              </w:rPr>
            </w:pPr>
            <w:r>
              <w:rPr>
                <w:sz w:val="16"/>
                <w:szCs w:val="16"/>
              </w:rPr>
              <w:t xml:space="preserve">                           HR Representative Signature and Title                                                                                Date</w:t>
            </w:r>
          </w:p>
        </w:tc>
      </w:tr>
    </w:tbl>
    <w:p w14:paraId="049E4412" w14:textId="0405D93F" w:rsidR="005811F6" w:rsidRPr="005811F6" w:rsidRDefault="005811F6" w:rsidP="007B1086">
      <w:pPr>
        <w:spacing w:before="0" w:after="0"/>
        <w:rPr>
          <w:sz w:val="16"/>
          <w:szCs w:val="16"/>
        </w:rPr>
      </w:pPr>
    </w:p>
    <w:sectPr w:rsidR="005811F6" w:rsidRPr="005811F6" w:rsidSect="00DB4F41">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AB8E15" w14:textId="77777777" w:rsidR="006D4643" w:rsidRDefault="006D4643" w:rsidP="00037D55">
      <w:pPr>
        <w:spacing w:before="0" w:after="0"/>
      </w:pPr>
      <w:r>
        <w:separator/>
      </w:r>
    </w:p>
  </w:endnote>
  <w:endnote w:type="continuationSeparator" w:id="0">
    <w:p w14:paraId="532AB679" w14:textId="77777777" w:rsidR="006D4643" w:rsidRDefault="006D4643" w:rsidP="00037D5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21507530"/>
      <w:docPartObj>
        <w:docPartGallery w:val="Page Numbers (Bottom of Page)"/>
        <w:docPartUnique/>
      </w:docPartObj>
    </w:sdtPr>
    <w:sdtEndPr>
      <w:rPr>
        <w:noProof/>
      </w:rPr>
    </w:sdtEndPr>
    <w:sdtContent>
      <w:p w14:paraId="498ED5D2" w14:textId="77777777" w:rsidR="0084480B" w:rsidRDefault="0084480B">
        <w:pPr>
          <w:pStyle w:val="Footer"/>
          <w:jc w:val="right"/>
          <w:rPr>
            <w:noProof/>
          </w:rPr>
        </w:pPr>
        <w:r>
          <w:fldChar w:fldCharType="begin"/>
        </w:r>
        <w:r>
          <w:instrText xml:space="preserve"> PAGE   \* MERGEFORMAT </w:instrText>
        </w:r>
        <w:r>
          <w:fldChar w:fldCharType="separate"/>
        </w:r>
        <w:r>
          <w:rPr>
            <w:noProof/>
          </w:rPr>
          <w:t>2</w:t>
        </w:r>
        <w:r>
          <w:rPr>
            <w:noProof/>
          </w:rPr>
          <w:fldChar w:fldCharType="end"/>
        </w:r>
      </w:p>
      <w:p w14:paraId="41194D62" w14:textId="05CC4A74" w:rsidR="0084480B" w:rsidRDefault="001D117A">
        <w:pPr>
          <w:pStyle w:val="Footer"/>
          <w:jc w:val="right"/>
        </w:pPr>
      </w:p>
    </w:sdtContent>
  </w:sdt>
  <w:p w14:paraId="5676BE40" w14:textId="77777777" w:rsidR="00037D55" w:rsidRDefault="00037D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9FA319" w14:textId="77777777" w:rsidR="006D4643" w:rsidRDefault="006D4643" w:rsidP="00037D55">
      <w:pPr>
        <w:spacing w:before="0" w:after="0"/>
      </w:pPr>
      <w:r>
        <w:separator/>
      </w:r>
    </w:p>
  </w:footnote>
  <w:footnote w:type="continuationSeparator" w:id="0">
    <w:p w14:paraId="3163CC2A" w14:textId="77777777" w:rsidR="006D4643" w:rsidRDefault="006D4643" w:rsidP="00037D5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8111F" w14:textId="4797A5A2" w:rsidR="00037D55" w:rsidRPr="00365061" w:rsidRDefault="00BA2BD4" w:rsidP="0096615D">
    <w:pPr>
      <w:pStyle w:val="Companyname"/>
      <w:jc w:val="left"/>
    </w:pPr>
    <w:r>
      <w:rPr>
        <w:noProof/>
      </w:rPr>
      <w:drawing>
        <wp:inline distT="0" distB="0" distL="0" distR="0" wp14:anchorId="0B720801" wp14:editId="30A9C7D6">
          <wp:extent cx="761937" cy="761937"/>
          <wp:effectExtent l="0" t="0" r="635" b="635"/>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61937" cy="761937"/>
                  </a:xfrm>
                  <a:prstGeom prst="rect">
                    <a:avLst/>
                  </a:prstGeom>
                </pic:spPr>
              </pic:pic>
            </a:graphicData>
          </a:graphic>
        </wp:inline>
      </w:drawing>
    </w:r>
    <w:r>
      <w:t xml:space="preserve">                                         Rocky Mountain Public Media | Job Description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23722"/>
    <w:multiLevelType w:val="hybridMultilevel"/>
    <w:tmpl w:val="859C2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2F4617"/>
    <w:multiLevelType w:val="multilevel"/>
    <w:tmpl w:val="27DC8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1A38E7"/>
    <w:multiLevelType w:val="hybridMultilevel"/>
    <w:tmpl w:val="B8C017BA"/>
    <w:lvl w:ilvl="0" w:tplc="D2303996">
      <w:start w:val="1"/>
      <w:numFmt w:val="decimal"/>
      <w:pStyle w:val="Number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EE6A92"/>
    <w:multiLevelType w:val="multilevel"/>
    <w:tmpl w:val="27DC8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E4669B"/>
    <w:multiLevelType w:val="multilevel"/>
    <w:tmpl w:val="27DC8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69D4B0D"/>
    <w:multiLevelType w:val="multilevel"/>
    <w:tmpl w:val="CC4655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9C418B"/>
    <w:multiLevelType w:val="hybridMultilevel"/>
    <w:tmpl w:val="27986F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CFD3C98"/>
    <w:multiLevelType w:val="hybridMultilevel"/>
    <w:tmpl w:val="ABB6E3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4B3F04"/>
    <w:multiLevelType w:val="multilevel"/>
    <w:tmpl w:val="7C9CF1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50F336A"/>
    <w:multiLevelType w:val="hybridMultilevel"/>
    <w:tmpl w:val="4DAE7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9A8292E"/>
    <w:multiLevelType w:val="multilevel"/>
    <w:tmpl w:val="27DC80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6AF5B46"/>
    <w:multiLevelType w:val="multilevel"/>
    <w:tmpl w:val="27DC8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3B914C6"/>
    <w:multiLevelType w:val="multilevel"/>
    <w:tmpl w:val="27DC8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6567712"/>
    <w:multiLevelType w:val="hybridMultilevel"/>
    <w:tmpl w:val="25AA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72E4844"/>
    <w:multiLevelType w:val="multilevel"/>
    <w:tmpl w:val="27DC8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7C91373"/>
    <w:multiLevelType w:val="hybridMultilevel"/>
    <w:tmpl w:val="FC60B4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C81E46"/>
    <w:multiLevelType w:val="hybridMultilevel"/>
    <w:tmpl w:val="4CA2656C"/>
    <w:lvl w:ilvl="0" w:tplc="38684168">
      <w:start w:val="1"/>
      <w:numFmt w:val="bullet"/>
      <w:pStyle w:val="BulletedLis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491636C"/>
    <w:multiLevelType w:val="hybridMultilevel"/>
    <w:tmpl w:val="935213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7004991"/>
    <w:multiLevelType w:val="hybridMultilevel"/>
    <w:tmpl w:val="48486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FD0439E"/>
    <w:multiLevelType w:val="multilevel"/>
    <w:tmpl w:val="27DC8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0814EE0"/>
    <w:multiLevelType w:val="multilevel"/>
    <w:tmpl w:val="27DC8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6032DC7"/>
    <w:multiLevelType w:val="hybridMultilevel"/>
    <w:tmpl w:val="A9164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306508">
    <w:abstractNumId w:val="16"/>
  </w:num>
  <w:num w:numId="2" w16cid:durableId="1458640876">
    <w:abstractNumId w:val="2"/>
  </w:num>
  <w:num w:numId="3" w16cid:durableId="1376007166">
    <w:abstractNumId w:val="8"/>
  </w:num>
  <w:num w:numId="4" w16cid:durableId="787285785">
    <w:abstractNumId w:val="5"/>
  </w:num>
  <w:num w:numId="5" w16cid:durableId="1791824867">
    <w:abstractNumId w:val="12"/>
  </w:num>
  <w:num w:numId="6" w16cid:durableId="1470055664">
    <w:abstractNumId w:val="21"/>
  </w:num>
  <w:num w:numId="7" w16cid:durableId="1453399616">
    <w:abstractNumId w:val="1"/>
  </w:num>
  <w:num w:numId="8" w16cid:durableId="1166240753">
    <w:abstractNumId w:val="20"/>
  </w:num>
  <w:num w:numId="9" w16cid:durableId="1952975327">
    <w:abstractNumId w:val="11"/>
  </w:num>
  <w:num w:numId="10" w16cid:durableId="1827668437">
    <w:abstractNumId w:val="14"/>
  </w:num>
  <w:num w:numId="11" w16cid:durableId="1626348216">
    <w:abstractNumId w:val="4"/>
  </w:num>
  <w:num w:numId="12" w16cid:durableId="736589475">
    <w:abstractNumId w:val="10"/>
  </w:num>
  <w:num w:numId="13" w16cid:durableId="1849364387">
    <w:abstractNumId w:val="19"/>
  </w:num>
  <w:num w:numId="14" w16cid:durableId="1275819018">
    <w:abstractNumId w:val="3"/>
  </w:num>
  <w:num w:numId="15" w16cid:durableId="1354844642">
    <w:abstractNumId w:val="6"/>
  </w:num>
  <w:num w:numId="16" w16cid:durableId="558593791">
    <w:abstractNumId w:val="15"/>
  </w:num>
  <w:num w:numId="17" w16cid:durableId="694504834">
    <w:abstractNumId w:val="7"/>
  </w:num>
  <w:num w:numId="18" w16cid:durableId="1540631600">
    <w:abstractNumId w:val="18"/>
  </w:num>
  <w:num w:numId="19" w16cid:durableId="391270597">
    <w:abstractNumId w:val="9"/>
  </w:num>
  <w:num w:numId="20" w16cid:durableId="650869953">
    <w:abstractNumId w:val="0"/>
  </w:num>
  <w:num w:numId="21" w16cid:durableId="1394425004">
    <w:abstractNumId w:val="17"/>
  </w:num>
  <w:num w:numId="22" w16cid:durableId="1088654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0"/>
  <w:activeWritingStyle w:appName="MSWord" w:lang="en-US" w:vendorID="64" w:dllVersion="0" w:nlCheck="1" w:checkStyle="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1ED0"/>
    <w:rsid w:val="00012FF2"/>
    <w:rsid w:val="00021B6C"/>
    <w:rsid w:val="000255A3"/>
    <w:rsid w:val="00035AA4"/>
    <w:rsid w:val="00037D55"/>
    <w:rsid w:val="00040215"/>
    <w:rsid w:val="00040970"/>
    <w:rsid w:val="00056077"/>
    <w:rsid w:val="000853BC"/>
    <w:rsid w:val="00090483"/>
    <w:rsid w:val="00094280"/>
    <w:rsid w:val="0009564F"/>
    <w:rsid w:val="000B014F"/>
    <w:rsid w:val="000B1F70"/>
    <w:rsid w:val="000B6CFA"/>
    <w:rsid w:val="000C5A46"/>
    <w:rsid w:val="000E43A5"/>
    <w:rsid w:val="000F0378"/>
    <w:rsid w:val="000F082D"/>
    <w:rsid w:val="000F6B6D"/>
    <w:rsid w:val="000F760D"/>
    <w:rsid w:val="00114FAC"/>
    <w:rsid w:val="0012566B"/>
    <w:rsid w:val="0013449B"/>
    <w:rsid w:val="00136194"/>
    <w:rsid w:val="0014076C"/>
    <w:rsid w:val="00146B76"/>
    <w:rsid w:val="00147A54"/>
    <w:rsid w:val="00166EA3"/>
    <w:rsid w:val="001769BF"/>
    <w:rsid w:val="00180173"/>
    <w:rsid w:val="001819CD"/>
    <w:rsid w:val="001905F8"/>
    <w:rsid w:val="001A24F2"/>
    <w:rsid w:val="001C2766"/>
    <w:rsid w:val="001C36A2"/>
    <w:rsid w:val="001C4B29"/>
    <w:rsid w:val="001D117A"/>
    <w:rsid w:val="001D1867"/>
    <w:rsid w:val="001E0B82"/>
    <w:rsid w:val="001F674E"/>
    <w:rsid w:val="00201D1A"/>
    <w:rsid w:val="00205191"/>
    <w:rsid w:val="002126B9"/>
    <w:rsid w:val="00215B7C"/>
    <w:rsid w:val="00217742"/>
    <w:rsid w:val="00233331"/>
    <w:rsid w:val="002335DE"/>
    <w:rsid w:val="00256B47"/>
    <w:rsid w:val="00262280"/>
    <w:rsid w:val="00276A6F"/>
    <w:rsid w:val="002837F6"/>
    <w:rsid w:val="00287B3F"/>
    <w:rsid w:val="0029015A"/>
    <w:rsid w:val="00291A45"/>
    <w:rsid w:val="002929CB"/>
    <w:rsid w:val="002A2980"/>
    <w:rsid w:val="002A787F"/>
    <w:rsid w:val="002B05C9"/>
    <w:rsid w:val="002D2F74"/>
    <w:rsid w:val="002E159C"/>
    <w:rsid w:val="002E32B2"/>
    <w:rsid w:val="003037EB"/>
    <w:rsid w:val="0030489D"/>
    <w:rsid w:val="00310B9E"/>
    <w:rsid w:val="0033492F"/>
    <w:rsid w:val="00336A3D"/>
    <w:rsid w:val="00360032"/>
    <w:rsid w:val="0036119B"/>
    <w:rsid w:val="0036179B"/>
    <w:rsid w:val="00365061"/>
    <w:rsid w:val="00374F55"/>
    <w:rsid w:val="003829AA"/>
    <w:rsid w:val="00386B78"/>
    <w:rsid w:val="00387641"/>
    <w:rsid w:val="00396C58"/>
    <w:rsid w:val="003972E3"/>
    <w:rsid w:val="003A0571"/>
    <w:rsid w:val="003A2E1E"/>
    <w:rsid w:val="003B60E7"/>
    <w:rsid w:val="003D358D"/>
    <w:rsid w:val="003F1BEC"/>
    <w:rsid w:val="003F2C7D"/>
    <w:rsid w:val="004073BF"/>
    <w:rsid w:val="00412813"/>
    <w:rsid w:val="00423944"/>
    <w:rsid w:val="00445348"/>
    <w:rsid w:val="00464444"/>
    <w:rsid w:val="004716C7"/>
    <w:rsid w:val="004719CE"/>
    <w:rsid w:val="004749B0"/>
    <w:rsid w:val="00483AF8"/>
    <w:rsid w:val="004910DC"/>
    <w:rsid w:val="0049275F"/>
    <w:rsid w:val="00493A96"/>
    <w:rsid w:val="00496B97"/>
    <w:rsid w:val="004C1F4E"/>
    <w:rsid w:val="004C7181"/>
    <w:rsid w:val="004D4653"/>
    <w:rsid w:val="004E0DCB"/>
    <w:rsid w:val="00500155"/>
    <w:rsid w:val="00516A0F"/>
    <w:rsid w:val="00522271"/>
    <w:rsid w:val="00545515"/>
    <w:rsid w:val="00547C94"/>
    <w:rsid w:val="00547D99"/>
    <w:rsid w:val="00551E5E"/>
    <w:rsid w:val="00562A56"/>
    <w:rsid w:val="00566F1F"/>
    <w:rsid w:val="00580412"/>
    <w:rsid w:val="005810D0"/>
    <w:rsid w:val="005811F6"/>
    <w:rsid w:val="005846F7"/>
    <w:rsid w:val="00592652"/>
    <w:rsid w:val="005A3B49"/>
    <w:rsid w:val="005B17F2"/>
    <w:rsid w:val="005C669E"/>
    <w:rsid w:val="005D437B"/>
    <w:rsid w:val="005E3FE3"/>
    <w:rsid w:val="005F3129"/>
    <w:rsid w:val="005F708C"/>
    <w:rsid w:val="0060216F"/>
    <w:rsid w:val="00610C1B"/>
    <w:rsid w:val="00624124"/>
    <w:rsid w:val="00633A8B"/>
    <w:rsid w:val="00656D3D"/>
    <w:rsid w:val="00665986"/>
    <w:rsid w:val="00675772"/>
    <w:rsid w:val="00680483"/>
    <w:rsid w:val="006827C2"/>
    <w:rsid w:val="00695AA3"/>
    <w:rsid w:val="006A170C"/>
    <w:rsid w:val="006A6E3E"/>
    <w:rsid w:val="006B0626"/>
    <w:rsid w:val="006B253D"/>
    <w:rsid w:val="006C1A96"/>
    <w:rsid w:val="006C3597"/>
    <w:rsid w:val="006C5CCB"/>
    <w:rsid w:val="006D4643"/>
    <w:rsid w:val="006D723D"/>
    <w:rsid w:val="006E4884"/>
    <w:rsid w:val="006E4906"/>
    <w:rsid w:val="00731F40"/>
    <w:rsid w:val="0075354D"/>
    <w:rsid w:val="007628D5"/>
    <w:rsid w:val="00763AE3"/>
    <w:rsid w:val="0076568A"/>
    <w:rsid w:val="00767338"/>
    <w:rsid w:val="00774232"/>
    <w:rsid w:val="00775CCB"/>
    <w:rsid w:val="00781AA8"/>
    <w:rsid w:val="00784788"/>
    <w:rsid w:val="0079152D"/>
    <w:rsid w:val="007A0FA7"/>
    <w:rsid w:val="007A43E7"/>
    <w:rsid w:val="007B1086"/>
    <w:rsid w:val="007B5033"/>
    <w:rsid w:val="007B5567"/>
    <w:rsid w:val="007B6A52"/>
    <w:rsid w:val="007D316C"/>
    <w:rsid w:val="007E3E45"/>
    <w:rsid w:val="007E4E20"/>
    <w:rsid w:val="007F2C82"/>
    <w:rsid w:val="008036DF"/>
    <w:rsid w:val="0080619B"/>
    <w:rsid w:val="00811ED0"/>
    <w:rsid w:val="008123E7"/>
    <w:rsid w:val="00816881"/>
    <w:rsid w:val="00816D27"/>
    <w:rsid w:val="00821AC3"/>
    <w:rsid w:val="00821F58"/>
    <w:rsid w:val="00827AEC"/>
    <w:rsid w:val="008321A2"/>
    <w:rsid w:val="0084480B"/>
    <w:rsid w:val="00846F75"/>
    <w:rsid w:val="00851E78"/>
    <w:rsid w:val="00851EB4"/>
    <w:rsid w:val="00857B5E"/>
    <w:rsid w:val="00862E7E"/>
    <w:rsid w:val="00891BE0"/>
    <w:rsid w:val="00892263"/>
    <w:rsid w:val="0089538A"/>
    <w:rsid w:val="008C5D3B"/>
    <w:rsid w:val="008D03D8"/>
    <w:rsid w:val="008D0916"/>
    <w:rsid w:val="008F2537"/>
    <w:rsid w:val="00923DAD"/>
    <w:rsid w:val="00927380"/>
    <w:rsid w:val="00932113"/>
    <w:rsid w:val="009330CA"/>
    <w:rsid w:val="00942365"/>
    <w:rsid w:val="00943EEE"/>
    <w:rsid w:val="0095273A"/>
    <w:rsid w:val="0096615D"/>
    <w:rsid w:val="0098497E"/>
    <w:rsid w:val="0099370D"/>
    <w:rsid w:val="009A7946"/>
    <w:rsid w:val="009B49BD"/>
    <w:rsid w:val="009D09B5"/>
    <w:rsid w:val="009E0A1F"/>
    <w:rsid w:val="00A002B9"/>
    <w:rsid w:val="00A01E8A"/>
    <w:rsid w:val="00A34748"/>
    <w:rsid w:val="00A359F5"/>
    <w:rsid w:val="00A43930"/>
    <w:rsid w:val="00A463B7"/>
    <w:rsid w:val="00A50623"/>
    <w:rsid w:val="00A736EE"/>
    <w:rsid w:val="00A74FE2"/>
    <w:rsid w:val="00A81673"/>
    <w:rsid w:val="00A8490B"/>
    <w:rsid w:val="00A860D9"/>
    <w:rsid w:val="00A86FE2"/>
    <w:rsid w:val="00A9268D"/>
    <w:rsid w:val="00A93A16"/>
    <w:rsid w:val="00AA1F07"/>
    <w:rsid w:val="00AA5D13"/>
    <w:rsid w:val="00AA65F4"/>
    <w:rsid w:val="00AB314C"/>
    <w:rsid w:val="00AB5DC0"/>
    <w:rsid w:val="00AC41B7"/>
    <w:rsid w:val="00AC48C2"/>
    <w:rsid w:val="00AF0FCA"/>
    <w:rsid w:val="00AF1001"/>
    <w:rsid w:val="00AF3948"/>
    <w:rsid w:val="00B15083"/>
    <w:rsid w:val="00B16297"/>
    <w:rsid w:val="00B34816"/>
    <w:rsid w:val="00B42D20"/>
    <w:rsid w:val="00B46BEE"/>
    <w:rsid w:val="00B475DD"/>
    <w:rsid w:val="00B51519"/>
    <w:rsid w:val="00B53B5C"/>
    <w:rsid w:val="00B57598"/>
    <w:rsid w:val="00B77184"/>
    <w:rsid w:val="00B81A01"/>
    <w:rsid w:val="00BA0D47"/>
    <w:rsid w:val="00BA2BD4"/>
    <w:rsid w:val="00BA2DC3"/>
    <w:rsid w:val="00BA4BB6"/>
    <w:rsid w:val="00BB1B0F"/>
    <w:rsid w:val="00BB2F85"/>
    <w:rsid w:val="00BB43E8"/>
    <w:rsid w:val="00BC10D9"/>
    <w:rsid w:val="00BD00C4"/>
    <w:rsid w:val="00BD0958"/>
    <w:rsid w:val="00BF2E31"/>
    <w:rsid w:val="00BF503E"/>
    <w:rsid w:val="00BF6B6C"/>
    <w:rsid w:val="00C00672"/>
    <w:rsid w:val="00C01588"/>
    <w:rsid w:val="00C04AA7"/>
    <w:rsid w:val="00C129E7"/>
    <w:rsid w:val="00C22FD2"/>
    <w:rsid w:val="00C30975"/>
    <w:rsid w:val="00C41450"/>
    <w:rsid w:val="00C534B7"/>
    <w:rsid w:val="00C61C25"/>
    <w:rsid w:val="00C76253"/>
    <w:rsid w:val="00CC4A82"/>
    <w:rsid w:val="00CE0A34"/>
    <w:rsid w:val="00CF22EC"/>
    <w:rsid w:val="00CF27E0"/>
    <w:rsid w:val="00CF3E20"/>
    <w:rsid w:val="00CF467A"/>
    <w:rsid w:val="00D05A6C"/>
    <w:rsid w:val="00D10F79"/>
    <w:rsid w:val="00D16C77"/>
    <w:rsid w:val="00D17CF6"/>
    <w:rsid w:val="00D208F3"/>
    <w:rsid w:val="00D31349"/>
    <w:rsid w:val="00D32F04"/>
    <w:rsid w:val="00D361D1"/>
    <w:rsid w:val="00D57046"/>
    <w:rsid w:val="00D57E96"/>
    <w:rsid w:val="00D65927"/>
    <w:rsid w:val="00D74025"/>
    <w:rsid w:val="00D75263"/>
    <w:rsid w:val="00D834D4"/>
    <w:rsid w:val="00D847BE"/>
    <w:rsid w:val="00D9073A"/>
    <w:rsid w:val="00D91299"/>
    <w:rsid w:val="00D925D7"/>
    <w:rsid w:val="00DA6AFD"/>
    <w:rsid w:val="00DB25E9"/>
    <w:rsid w:val="00DB4F41"/>
    <w:rsid w:val="00DB7B5C"/>
    <w:rsid w:val="00DC16F5"/>
    <w:rsid w:val="00DC1A22"/>
    <w:rsid w:val="00DC2EEE"/>
    <w:rsid w:val="00DD47B8"/>
    <w:rsid w:val="00DE106F"/>
    <w:rsid w:val="00DE6E35"/>
    <w:rsid w:val="00E15033"/>
    <w:rsid w:val="00E23F93"/>
    <w:rsid w:val="00E25F48"/>
    <w:rsid w:val="00E4626A"/>
    <w:rsid w:val="00E52EF8"/>
    <w:rsid w:val="00E60557"/>
    <w:rsid w:val="00E65D3F"/>
    <w:rsid w:val="00E74D24"/>
    <w:rsid w:val="00E97B09"/>
    <w:rsid w:val="00EA68A2"/>
    <w:rsid w:val="00EA6A29"/>
    <w:rsid w:val="00ED1ED6"/>
    <w:rsid w:val="00ED64C5"/>
    <w:rsid w:val="00ED65E5"/>
    <w:rsid w:val="00EF2503"/>
    <w:rsid w:val="00EF714F"/>
    <w:rsid w:val="00F0505B"/>
    <w:rsid w:val="00F06F66"/>
    <w:rsid w:val="00F10A20"/>
    <w:rsid w:val="00F14474"/>
    <w:rsid w:val="00F744BA"/>
    <w:rsid w:val="00F8089E"/>
    <w:rsid w:val="00F84BE7"/>
    <w:rsid w:val="00FA57FF"/>
    <w:rsid w:val="00FB3554"/>
    <w:rsid w:val="00FB5CA0"/>
    <w:rsid w:val="00FC66AA"/>
    <w:rsid w:val="00FC7048"/>
    <w:rsid w:val="00FD39FD"/>
    <w:rsid w:val="00FE2526"/>
    <w:rsid w:val="00FF0781"/>
    <w:rsid w:val="00FF7F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03EAC6"/>
  <w15:docId w15:val="{93AE697A-211E-44B8-B2F1-86A683AFB6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2D"/>
    <w:pPr>
      <w:spacing w:before="60" w:after="20"/>
    </w:pPr>
    <w:rPr>
      <w:rFonts w:asciiTheme="minorHAnsi" w:hAnsiTheme="minorHAnsi"/>
      <w:szCs w:val="22"/>
    </w:rPr>
  </w:style>
  <w:style w:type="paragraph" w:styleId="Heading1">
    <w:name w:val="heading 1"/>
    <w:basedOn w:val="Normal"/>
    <w:next w:val="Normal"/>
    <w:link w:val="Heading1Char"/>
    <w:rsid w:val="0079152D"/>
    <w:pPr>
      <w:tabs>
        <w:tab w:val="left" w:pos="7185"/>
      </w:tabs>
      <w:spacing w:before="200" w:after="0"/>
      <w:ind w:left="450"/>
      <w:outlineLvl w:val="0"/>
    </w:pPr>
    <w:rPr>
      <w:rFonts w:asciiTheme="majorHAnsi" w:eastAsia="Times New Roman" w:hAnsiTheme="majorHAnsi"/>
      <w:b/>
      <w:caps/>
      <w:sz w:val="28"/>
      <w:szCs w:val="28"/>
    </w:rPr>
  </w:style>
  <w:style w:type="paragraph" w:styleId="Heading2">
    <w:name w:val="heading 2"/>
    <w:basedOn w:val="Normal"/>
    <w:next w:val="Normal"/>
    <w:link w:val="Heading2Char"/>
    <w:uiPriority w:val="9"/>
    <w:semiHidden/>
    <w:unhideWhenUsed/>
    <w:rsid w:val="0079152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C5CC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DefaultParagraphFont"/>
    <w:uiPriority w:val="99"/>
    <w:unhideWhenUsed/>
    <w:rsid w:val="00851E78"/>
    <w:rPr>
      <w:color w:val="0000FF"/>
      <w:u w:val="single"/>
    </w:rPr>
  </w:style>
  <w:style w:type="paragraph" w:customStyle="1" w:styleId="Label">
    <w:name w:val="Label"/>
    <w:basedOn w:val="Normal"/>
    <w:link w:val="LabelChar"/>
    <w:qFormat/>
    <w:rsid w:val="0079152D"/>
    <w:pPr>
      <w:spacing w:before="40"/>
    </w:pPr>
    <w:rPr>
      <w:rFonts w:asciiTheme="majorHAnsi" w:hAnsiTheme="majorHAnsi"/>
      <w:b/>
      <w:color w:val="262626"/>
    </w:rPr>
  </w:style>
  <w:style w:type="paragraph" w:customStyle="1" w:styleId="Details">
    <w:name w:val="Details"/>
    <w:basedOn w:val="Normal"/>
    <w:link w:val="DetailsChar"/>
    <w:qFormat/>
    <w:rsid w:val="00E25F48"/>
    <w:rPr>
      <w:color w:val="262626"/>
    </w:rPr>
  </w:style>
  <w:style w:type="paragraph" w:customStyle="1" w:styleId="BulletedList">
    <w:name w:val="Bulleted List"/>
    <w:basedOn w:val="Normal"/>
    <w:link w:val="BulletedListChar"/>
    <w:qFormat/>
    <w:rsid w:val="00D57E96"/>
    <w:pPr>
      <w:numPr>
        <w:numId w:val="1"/>
      </w:numPr>
    </w:pPr>
    <w:rPr>
      <w:color w:val="262626"/>
    </w:rPr>
  </w:style>
  <w:style w:type="paragraph" w:customStyle="1" w:styleId="NumberedList">
    <w:name w:val="Numbered List"/>
    <w:basedOn w:val="Details"/>
    <w:link w:val="NumberedListChar"/>
    <w:qFormat/>
    <w:rsid w:val="00D57E96"/>
    <w:pPr>
      <w:numPr>
        <w:numId w:val="2"/>
      </w:numPr>
    </w:pPr>
  </w:style>
  <w:style w:type="paragraph" w:customStyle="1" w:styleId="Notes">
    <w:name w:val="Notes"/>
    <w:basedOn w:val="Details"/>
    <w:link w:val="NotesChar"/>
    <w:qFormat/>
    <w:rsid w:val="00DC2EEE"/>
    <w:rPr>
      <w:i/>
    </w:rPr>
  </w:style>
  <w:style w:type="paragraph" w:customStyle="1" w:styleId="Descriptionlabels">
    <w:name w:val="Description labels"/>
    <w:basedOn w:val="Label"/>
    <w:link w:val="DescriptionlabelsChar"/>
    <w:qFormat/>
    <w:rsid w:val="0079152D"/>
    <w:pPr>
      <w:spacing w:before="120" w:after="120"/>
    </w:pPr>
    <w:rPr>
      <w:smallCaps/>
      <w:sz w:val="22"/>
    </w:rPr>
  </w:style>
  <w:style w:type="paragraph" w:styleId="Header">
    <w:name w:val="header"/>
    <w:basedOn w:val="Normal"/>
    <w:link w:val="HeaderChar"/>
    <w:uiPriority w:val="99"/>
    <w:unhideWhenUsed/>
    <w:rsid w:val="00037D55"/>
    <w:pPr>
      <w:tabs>
        <w:tab w:val="center" w:pos="4680"/>
        <w:tab w:val="right" w:pos="9360"/>
      </w:tabs>
    </w:pPr>
  </w:style>
  <w:style w:type="character" w:customStyle="1" w:styleId="HeaderChar">
    <w:name w:val="Header Char"/>
    <w:basedOn w:val="DefaultParagraphFont"/>
    <w:link w:val="Header"/>
    <w:uiPriority w:val="99"/>
    <w:rsid w:val="00037D55"/>
    <w:rPr>
      <w:szCs w:val="22"/>
    </w:rPr>
  </w:style>
  <w:style w:type="paragraph" w:styleId="Footer">
    <w:name w:val="footer"/>
    <w:basedOn w:val="Normal"/>
    <w:link w:val="FooterChar"/>
    <w:uiPriority w:val="99"/>
    <w:unhideWhenUsed/>
    <w:rsid w:val="00037D55"/>
    <w:pPr>
      <w:tabs>
        <w:tab w:val="center" w:pos="4680"/>
        <w:tab w:val="right" w:pos="9360"/>
      </w:tabs>
    </w:pPr>
  </w:style>
  <w:style w:type="character" w:customStyle="1" w:styleId="FooterChar">
    <w:name w:val="Footer Char"/>
    <w:basedOn w:val="DefaultParagraphFont"/>
    <w:link w:val="Footer"/>
    <w:uiPriority w:val="99"/>
    <w:rsid w:val="00037D55"/>
    <w:rPr>
      <w:szCs w:val="22"/>
    </w:rPr>
  </w:style>
  <w:style w:type="character" w:customStyle="1" w:styleId="Heading1Char">
    <w:name w:val="Heading 1 Char"/>
    <w:basedOn w:val="DefaultParagraphFont"/>
    <w:link w:val="Heading1"/>
    <w:rsid w:val="0079152D"/>
    <w:rPr>
      <w:rFonts w:asciiTheme="majorHAnsi" w:eastAsia="Times New Roman" w:hAnsiTheme="majorHAnsi"/>
      <w:b/>
      <w:caps/>
      <w:sz w:val="28"/>
      <w:szCs w:val="28"/>
    </w:rPr>
  </w:style>
  <w:style w:type="paragraph" w:styleId="BalloonText">
    <w:name w:val="Balloon Text"/>
    <w:basedOn w:val="Normal"/>
    <w:link w:val="BalloonTextChar"/>
    <w:uiPriority w:val="99"/>
    <w:semiHidden/>
    <w:unhideWhenUsed/>
    <w:rsid w:val="00037D5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7D55"/>
    <w:rPr>
      <w:rFonts w:ascii="Tahoma" w:hAnsi="Tahoma" w:cs="Tahoma"/>
      <w:sz w:val="16"/>
      <w:szCs w:val="16"/>
    </w:rPr>
  </w:style>
  <w:style w:type="paragraph" w:customStyle="1" w:styleId="Companyname">
    <w:name w:val="Company name"/>
    <w:basedOn w:val="Normal"/>
    <w:qFormat/>
    <w:rsid w:val="00F0505B"/>
    <w:pPr>
      <w:spacing w:after="240"/>
      <w:jc w:val="right"/>
    </w:pPr>
    <w:rPr>
      <w:b/>
      <w:sz w:val="28"/>
    </w:rPr>
  </w:style>
  <w:style w:type="character" w:styleId="PlaceholderText">
    <w:name w:val="Placeholder Text"/>
    <w:basedOn w:val="DefaultParagraphFont"/>
    <w:uiPriority w:val="99"/>
    <w:semiHidden/>
    <w:rsid w:val="000E43A5"/>
    <w:rPr>
      <w:color w:val="808080"/>
    </w:rPr>
  </w:style>
  <w:style w:type="character" w:customStyle="1" w:styleId="LabelChar">
    <w:name w:val="Label Char"/>
    <w:basedOn w:val="DefaultParagraphFont"/>
    <w:link w:val="Label"/>
    <w:rsid w:val="0079152D"/>
    <w:rPr>
      <w:rFonts w:asciiTheme="majorHAnsi" w:hAnsiTheme="majorHAnsi"/>
      <w:b/>
      <w:color w:val="262626"/>
      <w:szCs w:val="22"/>
    </w:rPr>
  </w:style>
  <w:style w:type="character" w:customStyle="1" w:styleId="DetailsChar">
    <w:name w:val="Details Char"/>
    <w:basedOn w:val="DefaultParagraphFont"/>
    <w:link w:val="Details"/>
    <w:rsid w:val="000E43A5"/>
    <w:rPr>
      <w:color w:val="262626"/>
      <w:szCs w:val="22"/>
    </w:rPr>
  </w:style>
  <w:style w:type="character" w:customStyle="1" w:styleId="BulletedListChar">
    <w:name w:val="Bulleted List Char"/>
    <w:basedOn w:val="DefaultParagraphFont"/>
    <w:link w:val="BulletedList"/>
    <w:rsid w:val="000E43A5"/>
    <w:rPr>
      <w:color w:val="262626"/>
      <w:szCs w:val="22"/>
    </w:rPr>
  </w:style>
  <w:style w:type="character" w:customStyle="1" w:styleId="NotesChar">
    <w:name w:val="Notes Char"/>
    <w:basedOn w:val="DetailsChar"/>
    <w:link w:val="Notes"/>
    <w:rsid w:val="000E43A5"/>
    <w:rPr>
      <w:i/>
      <w:color w:val="262626"/>
      <w:szCs w:val="22"/>
    </w:rPr>
  </w:style>
  <w:style w:type="character" w:customStyle="1" w:styleId="NumberedListChar">
    <w:name w:val="Numbered List Char"/>
    <w:basedOn w:val="DetailsChar"/>
    <w:link w:val="NumberedList"/>
    <w:rsid w:val="000E43A5"/>
    <w:rPr>
      <w:color w:val="262626"/>
      <w:szCs w:val="22"/>
    </w:rPr>
  </w:style>
  <w:style w:type="character" w:customStyle="1" w:styleId="DescriptionlabelsChar">
    <w:name w:val="Description labels Char"/>
    <w:basedOn w:val="LabelChar"/>
    <w:link w:val="Descriptionlabels"/>
    <w:rsid w:val="0079152D"/>
    <w:rPr>
      <w:rFonts w:asciiTheme="majorHAnsi" w:hAnsiTheme="majorHAnsi"/>
      <w:b/>
      <w:smallCaps/>
      <w:color w:val="262626"/>
      <w:sz w:val="22"/>
      <w:szCs w:val="22"/>
    </w:rPr>
  </w:style>
  <w:style w:type="character" w:customStyle="1" w:styleId="Heading2Char">
    <w:name w:val="Heading 2 Char"/>
    <w:basedOn w:val="DefaultParagraphFont"/>
    <w:link w:val="Heading2"/>
    <w:uiPriority w:val="9"/>
    <w:semiHidden/>
    <w:rsid w:val="0079152D"/>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B1086"/>
    <w:pPr>
      <w:ind w:left="720"/>
      <w:contextualSpacing/>
    </w:pPr>
  </w:style>
  <w:style w:type="paragraph" w:styleId="NormalWeb">
    <w:name w:val="Normal (Web)"/>
    <w:basedOn w:val="Normal"/>
    <w:uiPriority w:val="99"/>
    <w:unhideWhenUsed/>
    <w:rsid w:val="00545515"/>
    <w:pPr>
      <w:spacing w:before="100" w:beforeAutospacing="1" w:after="100" w:afterAutospacing="1"/>
    </w:pPr>
    <w:rPr>
      <w:rFonts w:ascii="Times New Roman" w:eastAsia="Times New Roman" w:hAnsi="Times New Roman"/>
      <w:sz w:val="24"/>
      <w:szCs w:val="24"/>
    </w:rPr>
  </w:style>
  <w:style w:type="paragraph" w:customStyle="1" w:styleId="xmsonormal">
    <w:name w:val="x_msonormal"/>
    <w:basedOn w:val="Normal"/>
    <w:rsid w:val="00360032"/>
    <w:pPr>
      <w:spacing w:before="0" w:after="0"/>
    </w:pPr>
    <w:rPr>
      <w:rFonts w:ascii="Calibri" w:eastAsiaTheme="minorHAnsi" w:hAnsi="Calibri" w:cs="Calibr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692987">
      <w:bodyDiv w:val="1"/>
      <w:marLeft w:val="75"/>
      <w:marRight w:val="75"/>
      <w:marTop w:val="30"/>
      <w:marBottom w:val="30"/>
      <w:divBdr>
        <w:top w:val="none" w:sz="0" w:space="0" w:color="auto"/>
        <w:left w:val="none" w:sz="0" w:space="0" w:color="auto"/>
        <w:bottom w:val="none" w:sz="0" w:space="0" w:color="auto"/>
        <w:right w:val="none" w:sz="0" w:space="0" w:color="auto"/>
      </w:divBdr>
      <w:divsChild>
        <w:div w:id="770703472">
          <w:marLeft w:val="0"/>
          <w:marRight w:val="0"/>
          <w:marTop w:val="0"/>
          <w:marBottom w:val="0"/>
          <w:divBdr>
            <w:top w:val="none" w:sz="0" w:space="0" w:color="auto"/>
            <w:left w:val="none" w:sz="0" w:space="0" w:color="auto"/>
            <w:bottom w:val="none" w:sz="0" w:space="0" w:color="auto"/>
            <w:right w:val="none" w:sz="0" w:space="0" w:color="auto"/>
          </w:divBdr>
          <w:divsChild>
            <w:div w:id="1559588312">
              <w:marLeft w:val="0"/>
              <w:marRight w:val="0"/>
              <w:marTop w:val="0"/>
              <w:marBottom w:val="0"/>
              <w:divBdr>
                <w:top w:val="none" w:sz="0" w:space="0" w:color="auto"/>
                <w:left w:val="none" w:sz="0" w:space="0" w:color="auto"/>
                <w:bottom w:val="none" w:sz="0" w:space="0" w:color="auto"/>
                <w:right w:val="none" w:sz="0" w:space="0" w:color="auto"/>
              </w:divBdr>
              <w:divsChild>
                <w:div w:id="2127001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434525">
      <w:bodyDiv w:val="1"/>
      <w:marLeft w:val="75"/>
      <w:marRight w:val="75"/>
      <w:marTop w:val="30"/>
      <w:marBottom w:val="30"/>
      <w:divBdr>
        <w:top w:val="none" w:sz="0" w:space="0" w:color="auto"/>
        <w:left w:val="none" w:sz="0" w:space="0" w:color="auto"/>
        <w:bottom w:val="none" w:sz="0" w:space="0" w:color="auto"/>
        <w:right w:val="none" w:sz="0" w:space="0" w:color="auto"/>
      </w:divBdr>
      <w:divsChild>
        <w:div w:id="1578784208">
          <w:marLeft w:val="0"/>
          <w:marRight w:val="0"/>
          <w:marTop w:val="0"/>
          <w:marBottom w:val="0"/>
          <w:divBdr>
            <w:top w:val="none" w:sz="0" w:space="0" w:color="auto"/>
            <w:left w:val="none" w:sz="0" w:space="0" w:color="auto"/>
            <w:bottom w:val="none" w:sz="0" w:space="0" w:color="auto"/>
            <w:right w:val="none" w:sz="0" w:space="0" w:color="auto"/>
          </w:divBdr>
          <w:divsChild>
            <w:div w:id="824247792">
              <w:marLeft w:val="0"/>
              <w:marRight w:val="0"/>
              <w:marTop w:val="0"/>
              <w:marBottom w:val="0"/>
              <w:divBdr>
                <w:top w:val="none" w:sz="0" w:space="0" w:color="auto"/>
                <w:left w:val="none" w:sz="0" w:space="0" w:color="auto"/>
                <w:bottom w:val="none" w:sz="0" w:space="0" w:color="auto"/>
                <w:right w:val="none" w:sz="0" w:space="0" w:color="auto"/>
              </w:divBdr>
              <w:divsChild>
                <w:div w:id="196072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644828">
      <w:bodyDiv w:val="1"/>
      <w:marLeft w:val="75"/>
      <w:marRight w:val="75"/>
      <w:marTop w:val="30"/>
      <w:marBottom w:val="30"/>
      <w:divBdr>
        <w:top w:val="none" w:sz="0" w:space="0" w:color="auto"/>
        <w:left w:val="none" w:sz="0" w:space="0" w:color="auto"/>
        <w:bottom w:val="none" w:sz="0" w:space="0" w:color="auto"/>
        <w:right w:val="none" w:sz="0" w:space="0" w:color="auto"/>
      </w:divBdr>
      <w:divsChild>
        <w:div w:id="490831234">
          <w:marLeft w:val="0"/>
          <w:marRight w:val="0"/>
          <w:marTop w:val="0"/>
          <w:marBottom w:val="0"/>
          <w:divBdr>
            <w:top w:val="none" w:sz="0" w:space="0" w:color="auto"/>
            <w:left w:val="none" w:sz="0" w:space="0" w:color="auto"/>
            <w:bottom w:val="none" w:sz="0" w:space="0" w:color="auto"/>
            <w:right w:val="none" w:sz="0" w:space="0" w:color="auto"/>
          </w:divBdr>
          <w:divsChild>
            <w:div w:id="656881398">
              <w:marLeft w:val="0"/>
              <w:marRight w:val="0"/>
              <w:marTop w:val="0"/>
              <w:marBottom w:val="0"/>
              <w:divBdr>
                <w:top w:val="none" w:sz="0" w:space="0" w:color="auto"/>
                <w:left w:val="none" w:sz="0" w:space="0" w:color="auto"/>
                <w:bottom w:val="none" w:sz="0" w:space="0" w:color="auto"/>
                <w:right w:val="none" w:sz="0" w:space="0" w:color="auto"/>
              </w:divBdr>
              <w:divsChild>
                <w:div w:id="1029528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5659790">
      <w:bodyDiv w:val="1"/>
      <w:marLeft w:val="75"/>
      <w:marRight w:val="75"/>
      <w:marTop w:val="30"/>
      <w:marBottom w:val="30"/>
      <w:divBdr>
        <w:top w:val="none" w:sz="0" w:space="0" w:color="auto"/>
        <w:left w:val="none" w:sz="0" w:space="0" w:color="auto"/>
        <w:bottom w:val="none" w:sz="0" w:space="0" w:color="auto"/>
        <w:right w:val="none" w:sz="0" w:space="0" w:color="auto"/>
      </w:divBdr>
      <w:divsChild>
        <w:div w:id="160315775">
          <w:marLeft w:val="0"/>
          <w:marRight w:val="0"/>
          <w:marTop w:val="0"/>
          <w:marBottom w:val="0"/>
          <w:divBdr>
            <w:top w:val="none" w:sz="0" w:space="0" w:color="auto"/>
            <w:left w:val="none" w:sz="0" w:space="0" w:color="auto"/>
            <w:bottom w:val="none" w:sz="0" w:space="0" w:color="auto"/>
            <w:right w:val="none" w:sz="0" w:space="0" w:color="auto"/>
          </w:divBdr>
          <w:divsChild>
            <w:div w:id="466431586">
              <w:marLeft w:val="0"/>
              <w:marRight w:val="0"/>
              <w:marTop w:val="0"/>
              <w:marBottom w:val="0"/>
              <w:divBdr>
                <w:top w:val="none" w:sz="0" w:space="0" w:color="auto"/>
                <w:left w:val="none" w:sz="0" w:space="0" w:color="auto"/>
                <w:bottom w:val="none" w:sz="0" w:space="0" w:color="auto"/>
                <w:right w:val="none" w:sz="0" w:space="0" w:color="auto"/>
              </w:divBdr>
              <w:divsChild>
                <w:div w:id="911549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5340881">
      <w:bodyDiv w:val="1"/>
      <w:marLeft w:val="75"/>
      <w:marRight w:val="75"/>
      <w:marTop w:val="30"/>
      <w:marBottom w:val="30"/>
      <w:divBdr>
        <w:top w:val="none" w:sz="0" w:space="0" w:color="auto"/>
        <w:left w:val="none" w:sz="0" w:space="0" w:color="auto"/>
        <w:bottom w:val="none" w:sz="0" w:space="0" w:color="auto"/>
        <w:right w:val="none" w:sz="0" w:space="0" w:color="auto"/>
      </w:divBdr>
      <w:divsChild>
        <w:div w:id="669674465">
          <w:marLeft w:val="0"/>
          <w:marRight w:val="0"/>
          <w:marTop w:val="0"/>
          <w:marBottom w:val="0"/>
          <w:divBdr>
            <w:top w:val="none" w:sz="0" w:space="0" w:color="auto"/>
            <w:left w:val="none" w:sz="0" w:space="0" w:color="auto"/>
            <w:bottom w:val="none" w:sz="0" w:space="0" w:color="auto"/>
            <w:right w:val="none" w:sz="0" w:space="0" w:color="auto"/>
          </w:divBdr>
          <w:divsChild>
            <w:div w:id="1678732143">
              <w:marLeft w:val="0"/>
              <w:marRight w:val="0"/>
              <w:marTop w:val="0"/>
              <w:marBottom w:val="0"/>
              <w:divBdr>
                <w:top w:val="none" w:sz="0" w:space="0" w:color="auto"/>
                <w:left w:val="none" w:sz="0" w:space="0" w:color="auto"/>
                <w:bottom w:val="none" w:sz="0" w:space="0" w:color="auto"/>
                <w:right w:val="none" w:sz="0" w:space="0" w:color="auto"/>
              </w:divBdr>
              <w:divsChild>
                <w:div w:id="1266227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3423163">
      <w:bodyDiv w:val="1"/>
      <w:marLeft w:val="75"/>
      <w:marRight w:val="75"/>
      <w:marTop w:val="30"/>
      <w:marBottom w:val="30"/>
      <w:divBdr>
        <w:top w:val="none" w:sz="0" w:space="0" w:color="auto"/>
        <w:left w:val="none" w:sz="0" w:space="0" w:color="auto"/>
        <w:bottom w:val="none" w:sz="0" w:space="0" w:color="auto"/>
        <w:right w:val="none" w:sz="0" w:space="0" w:color="auto"/>
      </w:divBdr>
      <w:divsChild>
        <w:div w:id="570896140">
          <w:marLeft w:val="0"/>
          <w:marRight w:val="0"/>
          <w:marTop w:val="0"/>
          <w:marBottom w:val="0"/>
          <w:divBdr>
            <w:top w:val="none" w:sz="0" w:space="0" w:color="auto"/>
            <w:left w:val="none" w:sz="0" w:space="0" w:color="auto"/>
            <w:bottom w:val="none" w:sz="0" w:space="0" w:color="auto"/>
            <w:right w:val="none" w:sz="0" w:space="0" w:color="auto"/>
          </w:divBdr>
          <w:divsChild>
            <w:div w:id="1579291653">
              <w:marLeft w:val="0"/>
              <w:marRight w:val="0"/>
              <w:marTop w:val="0"/>
              <w:marBottom w:val="0"/>
              <w:divBdr>
                <w:top w:val="none" w:sz="0" w:space="0" w:color="auto"/>
                <w:left w:val="none" w:sz="0" w:space="0" w:color="auto"/>
                <w:bottom w:val="none" w:sz="0" w:space="0" w:color="auto"/>
                <w:right w:val="none" w:sz="0" w:space="0" w:color="auto"/>
              </w:divBdr>
              <w:divsChild>
                <w:div w:id="63511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602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ann\AppData\Roaming\Microsoft\Templates\Job%20description%20form.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9"/>
        <w:category>
          <w:name w:val="General"/>
          <w:gallery w:val="placeholder"/>
        </w:category>
        <w:types>
          <w:type w:val="bbPlcHdr"/>
        </w:types>
        <w:behaviors>
          <w:behavior w:val="content"/>
        </w:behaviors>
        <w:guid w:val="{493794D3-3E1C-4600-81AD-2E1C2D715628}"/>
      </w:docPartPr>
      <w:docPartBody>
        <w:p w:rsidR="00897C0D" w:rsidRDefault="00EC40C0">
          <w:r w:rsidRPr="00D40F9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A38E7"/>
    <w:multiLevelType w:val="hybridMultilevel"/>
    <w:tmpl w:val="B8C017BA"/>
    <w:lvl w:ilvl="0" w:tplc="D230399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9C81E46"/>
    <w:multiLevelType w:val="hybridMultilevel"/>
    <w:tmpl w:val="4CA2656C"/>
    <w:lvl w:ilvl="0" w:tplc="3868416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5080878">
    <w:abstractNumId w:val="1"/>
  </w:num>
  <w:num w:numId="2" w16cid:durableId="1656495069">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65E8B"/>
    <w:rsid w:val="00056E7D"/>
    <w:rsid w:val="000A088D"/>
    <w:rsid w:val="000C2C37"/>
    <w:rsid w:val="00121EC3"/>
    <w:rsid w:val="00132E6B"/>
    <w:rsid w:val="0013616B"/>
    <w:rsid w:val="001E6A9C"/>
    <w:rsid w:val="002025B0"/>
    <w:rsid w:val="00241C5B"/>
    <w:rsid w:val="00294DC2"/>
    <w:rsid w:val="00333E0C"/>
    <w:rsid w:val="003405AD"/>
    <w:rsid w:val="0044302C"/>
    <w:rsid w:val="00465E8B"/>
    <w:rsid w:val="00487E76"/>
    <w:rsid w:val="00487F35"/>
    <w:rsid w:val="00541B21"/>
    <w:rsid w:val="00544D73"/>
    <w:rsid w:val="00586B7B"/>
    <w:rsid w:val="00626921"/>
    <w:rsid w:val="006F6ED4"/>
    <w:rsid w:val="008172A6"/>
    <w:rsid w:val="00870DEE"/>
    <w:rsid w:val="00891347"/>
    <w:rsid w:val="00897C0D"/>
    <w:rsid w:val="008A5FB9"/>
    <w:rsid w:val="008E3022"/>
    <w:rsid w:val="009705A5"/>
    <w:rsid w:val="0099730A"/>
    <w:rsid w:val="009B5352"/>
    <w:rsid w:val="00A077F4"/>
    <w:rsid w:val="00A10A43"/>
    <w:rsid w:val="00A73D56"/>
    <w:rsid w:val="00AE4A8B"/>
    <w:rsid w:val="00B45FD8"/>
    <w:rsid w:val="00B72CEC"/>
    <w:rsid w:val="00C24DA0"/>
    <w:rsid w:val="00C336E6"/>
    <w:rsid w:val="00C63011"/>
    <w:rsid w:val="00D2324C"/>
    <w:rsid w:val="00E54896"/>
    <w:rsid w:val="00E66B8B"/>
    <w:rsid w:val="00EA5068"/>
    <w:rsid w:val="00EC3344"/>
    <w:rsid w:val="00EC40C0"/>
    <w:rsid w:val="00FB3F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C40C0"/>
    <w:rPr>
      <w:color w:val="808080"/>
    </w:rPr>
  </w:style>
  <w:style w:type="character" w:styleId="Hyperlink">
    <w:name w:val="Hyperlink"/>
    <w:basedOn w:val="DefaultParagraphFont"/>
    <w:uiPriority w:val="99"/>
    <w:unhideWhenUsed/>
    <w:rsid w:val="00465E8B"/>
    <w:rPr>
      <w:color w:val="0000FF"/>
      <w:u w:val="singl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6">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F18664-16A7-4D38-B0D5-319CDC2F8470}">
  <ds:schemaRefs>
    <ds:schemaRef ds:uri="http://schemas.microsoft.com/sharepoint/v3/contenttype/forms"/>
  </ds:schemaRefs>
</ds:datastoreItem>
</file>

<file path=customXml/itemProps2.xml><?xml version="1.0" encoding="utf-8"?>
<ds:datastoreItem xmlns:ds="http://schemas.openxmlformats.org/officeDocument/2006/customXml" ds:itemID="{BFF753A4-EE26-4548-BC8F-79ED8C377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Job description form</Template>
  <TotalTime>4</TotalTime>
  <Pages>3</Pages>
  <Words>823</Words>
  <Characters>4697</Characters>
  <Application>Microsoft Office Word</Application>
  <DocSecurity>4</DocSecurity>
  <Lines>39</Lines>
  <Paragraphs>11</Paragraphs>
  <ScaleCrop>false</ScaleCrop>
  <HeadingPairs>
    <vt:vector size="2" baseType="variant">
      <vt:variant>
        <vt:lpstr>Title</vt:lpstr>
      </vt:variant>
      <vt:variant>
        <vt:i4>1</vt:i4>
      </vt:variant>
    </vt:vector>
  </HeadingPairs>
  <TitlesOfParts>
    <vt:vector size="1" baseType="lpstr">
      <vt:lpstr>Job description form</vt:lpstr>
    </vt:vector>
  </TitlesOfParts>
  <Company>Toshiba</Company>
  <LinksUpToDate>false</LinksUpToDate>
  <CharactersWithSpaces>5509</CharactersWithSpaces>
  <SharedDoc>false</SharedDoc>
  <HLinks>
    <vt:vector size="18" baseType="variant">
      <vt:variant>
        <vt:i4>2097256</vt:i4>
      </vt:variant>
      <vt:variant>
        <vt:i4>6</vt:i4>
      </vt:variant>
      <vt:variant>
        <vt:i4>0</vt:i4>
      </vt:variant>
      <vt:variant>
        <vt:i4>5</vt:i4>
      </vt:variant>
      <vt:variant>
        <vt:lpwstr>http://www.monster.com/</vt:lpwstr>
      </vt:variant>
      <vt:variant>
        <vt:lpwstr/>
      </vt:variant>
      <vt:variant>
        <vt:i4>6881366</vt:i4>
      </vt:variant>
      <vt:variant>
        <vt:i4>3</vt:i4>
      </vt:variant>
      <vt:variant>
        <vt:i4>0</vt:i4>
      </vt:variant>
      <vt:variant>
        <vt:i4>5</vt:i4>
      </vt:variant>
      <vt:variant>
        <vt:lpwstr>mailto:someone@example.com</vt:lpwstr>
      </vt:variant>
      <vt:variant>
        <vt:lpwstr/>
      </vt:variant>
      <vt:variant>
        <vt:i4>2097256</vt:i4>
      </vt:variant>
      <vt:variant>
        <vt:i4>0</vt:i4>
      </vt:variant>
      <vt:variant>
        <vt:i4>0</vt:i4>
      </vt:variant>
      <vt:variant>
        <vt:i4>5</vt:i4>
      </vt:variant>
      <vt:variant>
        <vt:lpwstr>http://www.monster.com/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 form</dc:title>
  <dc:creator>Joann Nelson</dc:creator>
  <cp:lastModifiedBy>Riley Friedman</cp:lastModifiedBy>
  <cp:revision>2</cp:revision>
  <cp:lastPrinted>2018-03-28T18:16:00Z</cp:lastPrinted>
  <dcterms:created xsi:type="dcterms:W3CDTF">2023-08-18T22:19:00Z</dcterms:created>
  <dcterms:modified xsi:type="dcterms:W3CDTF">2023-08-18T22:19:00Z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TC103571649990</vt:lpwstr>
  </property>
</Properties>
</file>